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02B" w:rsidRDefault="0026402B" w:rsidP="00DE058D">
      <w:pPr>
        <w:spacing w:after="0" w:line="240" w:lineRule="auto"/>
        <w:jc w:val="center"/>
        <w:rPr>
          <w:sz w:val="24"/>
          <w:szCs w:val="24"/>
        </w:rPr>
      </w:pPr>
    </w:p>
    <w:p w:rsidR="0026402B" w:rsidRDefault="0026402B" w:rsidP="00C67198">
      <w:pPr>
        <w:spacing w:after="0" w:line="240" w:lineRule="auto"/>
        <w:jc w:val="right"/>
        <w:rPr>
          <w:sz w:val="24"/>
          <w:szCs w:val="24"/>
        </w:rPr>
      </w:pP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  <w:lang w:eastAsia="ru-RU"/>
        </w:rPr>
      </w:pPr>
      <w:r w:rsidRPr="000E19CA">
        <w:rPr>
          <w:rFonts w:ascii="Times New Roman" w:hAnsi="Times New Roman" w:cs="Times New Roman"/>
          <w:b/>
          <w:bCs/>
          <w:sz w:val="18"/>
          <w:szCs w:val="18"/>
          <w:lang w:eastAsia="ru-RU"/>
        </w:rPr>
        <w:t>МУНИЦИПАЛЬНОЕ БЮДЖЕТНОЕ ДОШКОЛЬНОЕ ОБРАЗОВАТЕЛЬНОЕ УЧРЕЖДЕНИЕ</w:t>
      </w: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sz w:val="18"/>
          <w:szCs w:val="18"/>
          <w:lang w:eastAsia="ru-RU"/>
        </w:rPr>
        <w:t xml:space="preserve">«КЕРЛИГАЧСКИЙ </w:t>
      </w:r>
      <w:r w:rsidRPr="000E19CA">
        <w:rPr>
          <w:rFonts w:ascii="Times New Roman" w:hAnsi="Times New Roman" w:cs="Times New Roman"/>
          <w:b/>
          <w:bCs/>
          <w:sz w:val="18"/>
          <w:szCs w:val="18"/>
          <w:lang w:eastAsia="ru-RU"/>
        </w:rPr>
        <w:t xml:space="preserve"> ДЕТСКИЙ САД»</w:t>
      </w: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  <w:lang w:eastAsia="ru-RU"/>
        </w:rPr>
      </w:pPr>
      <w:r w:rsidRPr="000E19CA">
        <w:rPr>
          <w:rFonts w:ascii="Times New Roman" w:hAnsi="Times New Roman" w:cs="Times New Roman"/>
          <w:b/>
          <w:bCs/>
          <w:sz w:val="18"/>
          <w:szCs w:val="18"/>
          <w:lang w:eastAsia="ru-RU"/>
        </w:rPr>
        <w:t>МУНИЦИПАЛЬНОГО ОБРАЗОВАНИЯ «ЛЕНИНОГОРСКИЙ МУНИЦИПАЛЬНЫЙ РАЙОН»</w:t>
      </w: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  <w:lang w:eastAsia="ru-RU"/>
        </w:rPr>
      </w:pPr>
      <w:r w:rsidRPr="000E19CA">
        <w:rPr>
          <w:rFonts w:ascii="Times New Roman" w:hAnsi="Times New Roman" w:cs="Times New Roman"/>
          <w:b/>
          <w:bCs/>
          <w:sz w:val="18"/>
          <w:szCs w:val="18"/>
          <w:lang w:eastAsia="ru-RU"/>
        </w:rPr>
        <w:t>РЕСПУБЛИКИ ТАТАРСТАН</w:t>
      </w: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  <w:lang w:eastAsia="ru-RU"/>
        </w:rPr>
      </w:pPr>
      <w:r w:rsidRPr="000E19CA">
        <w:rPr>
          <w:rFonts w:ascii="Times New Roman" w:hAnsi="Times New Roman" w:cs="Times New Roman"/>
          <w:b/>
          <w:bCs/>
          <w:sz w:val="18"/>
          <w:szCs w:val="18"/>
          <w:lang w:eastAsia="ru-RU"/>
        </w:rPr>
        <w:t>_______________________________________________________________________________________________________</w:t>
      </w: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  <w:lang w:eastAsia="ru-RU"/>
        </w:rPr>
      </w:pPr>
    </w:p>
    <w:p w:rsidR="0026402B" w:rsidRPr="000E19CA" w:rsidRDefault="0026402B" w:rsidP="000E19C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06" w:type="dxa"/>
        <w:tblLook w:val="00A0"/>
      </w:tblPr>
      <w:tblGrid>
        <w:gridCol w:w="4859"/>
        <w:gridCol w:w="4853"/>
      </w:tblGrid>
      <w:tr w:rsidR="0026402B" w:rsidRPr="004C15D6">
        <w:trPr>
          <w:trHeight w:val="1711"/>
        </w:trPr>
        <w:tc>
          <w:tcPr>
            <w:tcW w:w="4935" w:type="dxa"/>
          </w:tcPr>
          <w:p w:rsidR="0026402B" w:rsidRPr="000E19CA" w:rsidRDefault="0026402B" w:rsidP="000E19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ПРИНЯТО</w:t>
            </w:r>
          </w:p>
          <w:p w:rsidR="0026402B" w:rsidRPr="000E19CA" w:rsidRDefault="0026402B" w:rsidP="000E19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решением педагогического Совета</w:t>
            </w:r>
          </w:p>
          <w:p w:rsidR="0026402B" w:rsidRPr="000E19CA" w:rsidRDefault="0026402B" w:rsidP="000E19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МБДОУ «Керлигачский 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детский сад» </w:t>
            </w:r>
          </w:p>
          <w:p w:rsidR="0026402B" w:rsidRPr="000E19CA" w:rsidRDefault="0026402B" w:rsidP="000E19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мо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«ЛМР» РТ</w:t>
            </w:r>
          </w:p>
          <w:p w:rsidR="0026402B" w:rsidRPr="000E19CA" w:rsidRDefault="0026402B" w:rsidP="000E19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протокол №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>01</w:t>
            </w:r>
            <w:r w:rsidRPr="000E19C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>/1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>4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от «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>65</w:t>
            </w:r>
            <w:r w:rsidRPr="000E19C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 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 августа</w:t>
            </w:r>
            <w:r w:rsidRPr="000E19C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 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20</w:t>
            </w:r>
            <w:r w:rsidRPr="000E19C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>4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  <w:p w:rsidR="0026402B" w:rsidRPr="000E19CA" w:rsidRDefault="0026402B" w:rsidP="000E19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председатель:</w:t>
            </w:r>
          </w:p>
          <w:p w:rsidR="0026402B" w:rsidRPr="000E19CA" w:rsidRDefault="0026402B" w:rsidP="000E19C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______________/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Р.Ш.Гиниатуллина </w:t>
            </w:r>
          </w:p>
        </w:tc>
        <w:tc>
          <w:tcPr>
            <w:tcW w:w="4936" w:type="dxa"/>
          </w:tcPr>
          <w:p w:rsidR="0026402B" w:rsidRPr="000E19CA" w:rsidRDefault="0026402B" w:rsidP="000E19C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УТВЕРЖДЕНО</w:t>
            </w:r>
          </w:p>
          <w:p w:rsidR="0026402B" w:rsidRPr="000E19CA" w:rsidRDefault="0026402B" w:rsidP="000E19C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Заведующий</w:t>
            </w:r>
          </w:p>
          <w:p w:rsidR="0026402B" w:rsidRPr="000E19CA" w:rsidRDefault="0026402B" w:rsidP="000E19C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МБДОУ «Керлигачский 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детский сад» </w:t>
            </w:r>
          </w:p>
          <w:p w:rsidR="0026402B" w:rsidRPr="000E19CA" w:rsidRDefault="0026402B" w:rsidP="000E19C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мо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«ЛМР» РТ</w:t>
            </w:r>
          </w:p>
          <w:p w:rsidR="0026402B" w:rsidRPr="000E19CA" w:rsidRDefault="0026402B" w:rsidP="000E19C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_______________/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Э.М.Газимзянова </w:t>
            </w:r>
          </w:p>
          <w:p w:rsidR="0026402B" w:rsidRPr="000E19CA" w:rsidRDefault="0026402B" w:rsidP="000E19C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приказ №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 28/14</w:t>
            </w:r>
            <w:r w:rsidRPr="000E19C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 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от «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 26</w:t>
            </w:r>
            <w:r w:rsidRPr="000E19C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 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 xml:space="preserve"> августа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20</w:t>
            </w:r>
            <w:r w:rsidRPr="000E19C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  <w:lang w:eastAsia="ru-RU"/>
              </w:rPr>
              <w:t>4</w:t>
            </w:r>
            <w:r w:rsidRPr="000E1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:rsidR="0026402B" w:rsidRPr="000E19CA" w:rsidRDefault="0026402B" w:rsidP="000E19CA">
      <w:pPr>
        <w:spacing w:after="0" w:line="240" w:lineRule="auto"/>
        <w:rPr>
          <w:rFonts w:ascii="Times New Roman" w:hAnsi="Times New Roman" w:cs="Times New Roman"/>
          <w:b/>
          <w:bCs/>
          <w:lang w:eastAsia="ru-RU"/>
        </w:rPr>
      </w:pPr>
    </w:p>
    <w:p w:rsidR="0026402B" w:rsidRPr="000E19CA" w:rsidRDefault="0026402B" w:rsidP="000E19C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:rsidR="0026402B" w:rsidRDefault="0026402B" w:rsidP="000E19C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:rsidR="0026402B" w:rsidRDefault="0026402B" w:rsidP="000E19C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:rsidR="0026402B" w:rsidRDefault="0026402B" w:rsidP="000E19C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:rsidR="0026402B" w:rsidRPr="000E19CA" w:rsidRDefault="0026402B" w:rsidP="000E19C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0E19CA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Пол</w:t>
      </w: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ожение о контрольной деятельности</w:t>
      </w:r>
      <w:r w:rsidRPr="000E19CA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</w:p>
    <w:p w:rsidR="0026402B" w:rsidRPr="000E19CA" w:rsidRDefault="0026402B" w:rsidP="004752A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  <w:lang w:eastAsia="ru-RU"/>
        </w:rPr>
      </w:pPr>
      <w:r w:rsidRPr="000E19CA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  <w:lang w:eastAsia="ru-RU"/>
        </w:rPr>
        <w:t xml:space="preserve">  </w:t>
      </w:r>
    </w:p>
    <w:p w:rsidR="0026402B" w:rsidRPr="000E19CA" w:rsidRDefault="0026402B" w:rsidP="000E19C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Pr="000E19CA" w:rsidRDefault="0026402B" w:rsidP="000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6402B" w:rsidRDefault="0026402B" w:rsidP="000E19CA">
      <w:pPr>
        <w:spacing w:after="0" w:line="240" w:lineRule="auto"/>
      </w:pPr>
    </w:p>
    <w:p w:rsidR="0026402B" w:rsidRDefault="0026402B" w:rsidP="000E19CA">
      <w:pPr>
        <w:spacing w:after="0" w:line="240" w:lineRule="auto"/>
      </w:pPr>
    </w:p>
    <w:p w:rsidR="0026402B" w:rsidRDefault="0026402B" w:rsidP="000E19CA">
      <w:pPr>
        <w:spacing w:after="0" w:line="240" w:lineRule="auto"/>
      </w:pPr>
    </w:p>
    <w:p w:rsidR="0026402B" w:rsidRDefault="0026402B" w:rsidP="000E19CA">
      <w:pPr>
        <w:spacing w:after="0" w:line="240" w:lineRule="auto"/>
      </w:pPr>
    </w:p>
    <w:p w:rsidR="0026402B" w:rsidRDefault="0026402B" w:rsidP="000E19CA">
      <w:pPr>
        <w:spacing w:after="0" w:line="240" w:lineRule="auto"/>
      </w:pPr>
    </w:p>
    <w:p w:rsidR="0026402B" w:rsidRPr="00C67198" w:rsidRDefault="0026402B" w:rsidP="00C67198">
      <w:pPr>
        <w:spacing w:after="0" w:line="240" w:lineRule="auto"/>
        <w:jc w:val="right"/>
      </w:pPr>
      <w:r w:rsidRPr="00C67198">
        <w:t xml:space="preserve">  1.                                  </w:t>
      </w:r>
    </w:p>
    <w:p w:rsidR="0026402B" w:rsidRPr="00590A4A" w:rsidRDefault="0026402B" w:rsidP="00C67198">
      <w:pPr>
        <w:pStyle w:val="NoSpacing"/>
        <w:jc w:val="both"/>
        <w:rPr>
          <w:b/>
          <w:bCs/>
        </w:rPr>
      </w:pPr>
      <w:r w:rsidRPr="00590A4A">
        <w:rPr>
          <w:b/>
          <w:bCs/>
        </w:rPr>
        <w:t>1. Общие положения.</w:t>
      </w:r>
    </w:p>
    <w:p w:rsidR="0026402B" w:rsidRPr="00590A4A" w:rsidRDefault="0026402B" w:rsidP="00C67198">
      <w:pPr>
        <w:pStyle w:val="NoSpacing"/>
        <w:jc w:val="both"/>
      </w:pPr>
      <w:r w:rsidRPr="00590A4A">
        <w:t>1.1. Настоящее положение определяет порядок проведения должностного контроля руководи</w:t>
      </w:r>
      <w:r w:rsidRPr="00590A4A">
        <w:softHyphen/>
        <w:t>телем дошкольного образовательного учреждения.</w:t>
      </w:r>
    </w:p>
    <w:p w:rsidR="0026402B" w:rsidRPr="00590A4A" w:rsidRDefault="0026402B" w:rsidP="00C67198">
      <w:pPr>
        <w:pStyle w:val="NoSpacing"/>
        <w:jc w:val="both"/>
      </w:pPr>
      <w:r w:rsidRPr="00590A4A">
        <w:t>1.2. Положение разработано в соответствии:</w:t>
      </w:r>
    </w:p>
    <w:p w:rsidR="0026402B" w:rsidRDefault="0026402B" w:rsidP="00926D60">
      <w:pPr>
        <w:pStyle w:val="NoSpacing"/>
      </w:pPr>
      <w:r w:rsidRPr="00590A4A">
        <w:t>-  с з</w:t>
      </w:r>
      <w:r>
        <w:t xml:space="preserve">аконом </w:t>
      </w:r>
      <w:r w:rsidRPr="00590A4A">
        <w:t xml:space="preserve"> «Об образовании</w:t>
      </w:r>
      <w:r>
        <w:t xml:space="preserve"> в Российской Федерации</w:t>
      </w:r>
      <w:r w:rsidRPr="00590A4A">
        <w:t>»</w:t>
      </w:r>
      <w:r>
        <w:t xml:space="preserve"> от 29.12.2012 года №273-ФЗ</w:t>
      </w:r>
    </w:p>
    <w:p w:rsidR="0026402B" w:rsidRPr="00590A4A" w:rsidRDefault="0026402B" w:rsidP="00926D60">
      <w:pPr>
        <w:pStyle w:val="NoSpacing"/>
      </w:pPr>
      <w:r>
        <w:t>- с Законом Республики Татарстан «Об образовании» от 22.07.2013 года №68-ЗРТ</w:t>
      </w:r>
      <w:r w:rsidRPr="00590A4A">
        <w:t xml:space="preserve">, </w:t>
      </w:r>
    </w:p>
    <w:p w:rsidR="0026402B" w:rsidRPr="00590A4A" w:rsidRDefault="0026402B" w:rsidP="00C67198">
      <w:pPr>
        <w:pStyle w:val="NoSpacing"/>
        <w:jc w:val="both"/>
      </w:pPr>
      <w:r w:rsidRPr="00590A4A">
        <w:t xml:space="preserve">- </w:t>
      </w:r>
      <w:r w:rsidRPr="00C67198">
        <w:t>Положением об инспекционно-контрольной деятельности в образовательных учреждениях</w:t>
      </w:r>
      <w:r>
        <w:t xml:space="preserve"> МУ «Управление образование» ИК МО «ЛМР» РТ</w:t>
      </w:r>
      <w:r w:rsidRPr="00C67198">
        <w:t xml:space="preserve">, </w:t>
      </w:r>
    </w:p>
    <w:p w:rsidR="0026402B" w:rsidRDefault="0026402B" w:rsidP="00926D60">
      <w:pPr>
        <w:pStyle w:val="NoSpacing"/>
      </w:pPr>
      <w:r w:rsidRPr="00590A4A">
        <w:t>- у</w:t>
      </w:r>
      <w:r w:rsidRPr="00C67198">
        <w:t>ставом МБДОУ</w:t>
      </w:r>
      <w:r>
        <w:t xml:space="preserve">, </w:t>
      </w:r>
      <w:r w:rsidRPr="00C67198">
        <w:t xml:space="preserve"> </w:t>
      </w:r>
    </w:p>
    <w:p w:rsidR="0026402B" w:rsidRPr="00926D60" w:rsidRDefault="0026402B" w:rsidP="00926D60">
      <w:pPr>
        <w:pStyle w:val="NoSpacing"/>
      </w:pPr>
      <w:r w:rsidRPr="00C67198">
        <w:t>и регламентирует содержание и порядок проведения контрольной деятельности в МБДОУ.</w:t>
      </w:r>
    </w:p>
    <w:p w:rsidR="0026402B" w:rsidRPr="00590A4A" w:rsidRDefault="0026402B" w:rsidP="00C67198">
      <w:pPr>
        <w:pStyle w:val="NoSpacing"/>
        <w:jc w:val="both"/>
      </w:pPr>
      <w:r w:rsidRPr="00590A4A">
        <w:t>1.3. Должностной контроль - основной источник информации для получения достоверных сведений и анализа результатов деятельности участников образовательного процесса;</w:t>
      </w:r>
      <w:r w:rsidRPr="00590A4A">
        <w:rPr>
          <w:rStyle w:val="apple-converted-space"/>
          <w:rFonts w:ascii="Tahoma" w:hAnsi="Tahoma" w:cs="Tahoma"/>
          <w:color w:val="000000"/>
        </w:rPr>
        <w:t> </w:t>
      </w:r>
      <w:r w:rsidRPr="00590A4A">
        <w:br/>
        <w:t>Основным предметом должностного контроля является соответствие результатов деятельности работников дошкольного образовательного учреждения законодательству РФ</w:t>
      </w:r>
      <w:r>
        <w:t xml:space="preserve"> и РТ </w:t>
      </w:r>
      <w:r w:rsidRPr="00590A4A">
        <w:t>иным норма</w:t>
      </w:r>
      <w:r w:rsidRPr="00590A4A">
        <w:softHyphen/>
        <w:t>тивным, правовым актам, включая приказы, распоряжения по образовательному учреждению и решения педагогических советов.</w:t>
      </w:r>
    </w:p>
    <w:p w:rsidR="0026402B" w:rsidRPr="00590A4A" w:rsidRDefault="0026402B" w:rsidP="00C67198">
      <w:pPr>
        <w:pStyle w:val="NoSpacing"/>
        <w:jc w:val="both"/>
      </w:pPr>
      <w:r w:rsidRPr="00590A4A">
        <w:t xml:space="preserve">1.4. Контроль в </w:t>
      </w:r>
      <w:r>
        <w:t>МБ</w:t>
      </w:r>
      <w:r w:rsidRPr="00590A4A">
        <w:t>ДОУ проводится в целях</w:t>
      </w:r>
    </w:p>
    <w:p w:rsidR="0026402B" w:rsidRPr="00F14A91" w:rsidRDefault="0026402B" w:rsidP="00F14A91">
      <w:pPr>
        <w:pStyle w:val="NoSpacing"/>
        <w:rPr>
          <w:i/>
          <w:iCs/>
        </w:rPr>
      </w:pPr>
      <w:r w:rsidRPr="00F14A91">
        <w:rPr>
          <w:i/>
          <w:iCs/>
        </w:rPr>
        <w:t xml:space="preserve">- соблюдения законодательства РФ </w:t>
      </w:r>
      <w:r>
        <w:rPr>
          <w:i/>
          <w:iCs/>
        </w:rPr>
        <w:t xml:space="preserve">и РТ </w:t>
      </w:r>
      <w:r w:rsidRPr="00F14A91">
        <w:rPr>
          <w:i/>
          <w:iCs/>
        </w:rPr>
        <w:t>в области дошкольного образования;</w:t>
      </w:r>
    </w:p>
    <w:p w:rsidR="0026402B" w:rsidRPr="00F14A91" w:rsidRDefault="0026402B" w:rsidP="00F14A91">
      <w:pPr>
        <w:pStyle w:val="NoSpacing"/>
        <w:rPr>
          <w:i/>
          <w:iCs/>
        </w:rPr>
      </w:pPr>
      <w:r w:rsidRPr="00F14A91">
        <w:rPr>
          <w:i/>
          <w:iCs/>
        </w:rPr>
        <w:t>- исполнения нормативных правовых актов РФ, РТ и МО «ЛМР» РТ  регламентирующих деятельность МБДОУ:</w:t>
      </w:r>
    </w:p>
    <w:p w:rsidR="0026402B" w:rsidRPr="00F14A91" w:rsidRDefault="0026402B" w:rsidP="00F14A91">
      <w:pPr>
        <w:pStyle w:val="NoSpacing"/>
        <w:rPr>
          <w:i/>
          <w:iCs/>
        </w:rPr>
      </w:pPr>
      <w:r w:rsidRPr="00F14A91">
        <w:rPr>
          <w:i/>
          <w:iCs/>
        </w:rPr>
        <w:t>- защиты прав и свобод участников образовательного процесса;</w:t>
      </w:r>
    </w:p>
    <w:p w:rsidR="0026402B" w:rsidRPr="00F14A91" w:rsidRDefault="0026402B" w:rsidP="00F14A91">
      <w:pPr>
        <w:pStyle w:val="NoSpacing"/>
        <w:rPr>
          <w:i/>
          <w:iCs/>
        </w:rPr>
      </w:pPr>
      <w:r w:rsidRPr="00F14A91">
        <w:rPr>
          <w:i/>
          <w:iCs/>
        </w:rPr>
        <w:t>- совершенствование механизма управления МБДОУ:</w:t>
      </w:r>
    </w:p>
    <w:p w:rsidR="0026402B" w:rsidRPr="00F14A91" w:rsidRDefault="0026402B" w:rsidP="00F14A91">
      <w:pPr>
        <w:pStyle w:val="NoSpacing"/>
        <w:rPr>
          <w:i/>
          <w:iCs/>
        </w:rPr>
      </w:pPr>
      <w:r w:rsidRPr="00F14A91">
        <w:rPr>
          <w:i/>
          <w:iCs/>
        </w:rPr>
        <w:t>- повышения мастерства педагогов и улучшения качества образовательного процесса в МБДОУ.</w:t>
      </w:r>
    </w:p>
    <w:p w:rsidR="0026402B" w:rsidRPr="00590A4A" w:rsidRDefault="0026402B" w:rsidP="00C67198">
      <w:pPr>
        <w:pStyle w:val="NoSpacing"/>
        <w:jc w:val="both"/>
        <w:rPr>
          <w:b/>
          <w:bCs/>
        </w:rPr>
      </w:pPr>
      <w:r w:rsidRPr="00590A4A">
        <w:rPr>
          <w:b/>
          <w:bCs/>
        </w:rPr>
        <w:t>2. Задачи должностного контроля.</w:t>
      </w:r>
    </w:p>
    <w:p w:rsidR="0026402B" w:rsidRPr="00590A4A" w:rsidRDefault="0026402B" w:rsidP="00C67198">
      <w:pPr>
        <w:pStyle w:val="NoSpacing"/>
        <w:jc w:val="both"/>
      </w:pPr>
      <w:r w:rsidRPr="00590A4A">
        <w:t>2.1.</w:t>
      </w:r>
      <w:r>
        <w:t xml:space="preserve"> </w:t>
      </w:r>
      <w:r w:rsidRPr="00590A4A">
        <w:t>Осуществление контроля за исполнением законодательства</w:t>
      </w:r>
      <w:r>
        <w:t xml:space="preserve"> РФ, РТ и МО «ЛМР» РТ</w:t>
      </w:r>
      <w:r w:rsidRPr="00590A4A">
        <w:t xml:space="preserve"> в области образования:</w:t>
      </w:r>
    </w:p>
    <w:p w:rsidR="0026402B" w:rsidRPr="00590A4A" w:rsidRDefault="0026402B" w:rsidP="00C67198">
      <w:pPr>
        <w:pStyle w:val="NoSpacing"/>
        <w:jc w:val="both"/>
      </w:pPr>
      <w:r w:rsidRPr="00590A4A">
        <w:t>2.2.</w:t>
      </w:r>
      <w:r>
        <w:t xml:space="preserve"> </w:t>
      </w:r>
      <w:r w:rsidRPr="00590A4A">
        <w:t>Выявление случаев нарушений и неисполнения законодательных и иных нормативных ак</w:t>
      </w:r>
      <w:r w:rsidRPr="00590A4A">
        <w:softHyphen/>
        <w:t>тов, принятие мер по их предупреждению.</w:t>
      </w:r>
    </w:p>
    <w:p w:rsidR="0026402B" w:rsidRPr="00590A4A" w:rsidRDefault="0026402B" w:rsidP="00C67198">
      <w:pPr>
        <w:pStyle w:val="NoSpacing"/>
        <w:jc w:val="both"/>
      </w:pPr>
      <w:r w:rsidRPr="00590A4A">
        <w:t>2.3.</w:t>
      </w:r>
      <w:r>
        <w:t xml:space="preserve"> </w:t>
      </w:r>
      <w:r w:rsidRPr="00590A4A">
        <w:t xml:space="preserve">Получение объективной информации о реализации образовательной программы </w:t>
      </w:r>
      <w:r>
        <w:t>МБ</w:t>
      </w:r>
      <w:r w:rsidRPr="00590A4A">
        <w:t>ДОУ.</w:t>
      </w:r>
    </w:p>
    <w:p w:rsidR="0026402B" w:rsidRPr="00590A4A" w:rsidRDefault="0026402B" w:rsidP="00C67198">
      <w:pPr>
        <w:pStyle w:val="NoSpacing"/>
        <w:jc w:val="both"/>
      </w:pPr>
      <w:r w:rsidRPr="00590A4A">
        <w:t>2.4.</w:t>
      </w:r>
      <w:r>
        <w:t xml:space="preserve"> </w:t>
      </w:r>
      <w:r w:rsidRPr="00590A4A">
        <w:t xml:space="preserve">Анализ и экспертная оценка эффективности результатов деятельности работников </w:t>
      </w:r>
      <w:r>
        <w:t>МБ</w:t>
      </w:r>
      <w:r w:rsidRPr="00590A4A">
        <w:t>ДОУ.</w:t>
      </w:r>
    </w:p>
    <w:p w:rsidR="0026402B" w:rsidRPr="00590A4A" w:rsidRDefault="0026402B" w:rsidP="00C67198">
      <w:pPr>
        <w:pStyle w:val="NoSpacing"/>
        <w:jc w:val="both"/>
      </w:pPr>
      <w:r w:rsidRPr="00590A4A">
        <w:t>2.5.</w:t>
      </w:r>
      <w:r>
        <w:t xml:space="preserve"> </w:t>
      </w:r>
      <w:r w:rsidRPr="00590A4A">
        <w:t>Выявление положительных и отрицательных тенденций в организации образовательного процесса, разработка на этой основе предложении по распространению педагогического опыта и устранению негативных тенденций.</w:t>
      </w:r>
    </w:p>
    <w:p w:rsidR="0026402B" w:rsidRDefault="0026402B" w:rsidP="00C67198">
      <w:pPr>
        <w:pStyle w:val="NoSpacing"/>
        <w:jc w:val="both"/>
      </w:pPr>
      <w:r w:rsidRPr="00590A4A">
        <w:t>2.6.</w:t>
      </w:r>
      <w:r>
        <w:t xml:space="preserve"> </w:t>
      </w:r>
      <w:r w:rsidRPr="00590A4A">
        <w:t>Подготовка экспертных материалов к аттестации педагогических работников.</w:t>
      </w:r>
    </w:p>
    <w:p w:rsidR="0026402B" w:rsidRPr="00590A4A" w:rsidRDefault="0026402B" w:rsidP="00590A4A">
      <w:pPr>
        <w:spacing w:after="0" w:line="240" w:lineRule="auto"/>
      </w:pPr>
      <w:r w:rsidRPr="00590A4A">
        <w:t xml:space="preserve">2.7. </w:t>
      </w:r>
      <w:r>
        <w:t>О</w:t>
      </w:r>
      <w:r w:rsidRPr="00C67198">
        <w:t>казание методической помощи педагогическим работникам и процессе контроля.</w:t>
      </w:r>
    </w:p>
    <w:p w:rsidR="0026402B" w:rsidRPr="00590A4A" w:rsidRDefault="0026402B" w:rsidP="00C67198">
      <w:pPr>
        <w:pStyle w:val="NoSpacing"/>
        <w:jc w:val="both"/>
        <w:rPr>
          <w:b/>
          <w:bCs/>
        </w:rPr>
      </w:pPr>
      <w:r w:rsidRPr="00590A4A">
        <w:rPr>
          <w:b/>
          <w:bCs/>
        </w:rPr>
        <w:t>3. Основные правила контроля.</w:t>
      </w:r>
    </w:p>
    <w:p w:rsidR="0026402B" w:rsidRPr="00590A4A" w:rsidRDefault="0026402B" w:rsidP="00C67198">
      <w:pPr>
        <w:pStyle w:val="NoSpacing"/>
        <w:jc w:val="both"/>
      </w:pPr>
      <w:r w:rsidRPr="00590A4A">
        <w:t>3.1. Кон</w:t>
      </w:r>
      <w:r>
        <w:t>троль осуществляет заведующий МБ</w:t>
      </w:r>
      <w:r w:rsidRPr="00590A4A">
        <w:t xml:space="preserve">ДОУ </w:t>
      </w:r>
      <w:r>
        <w:t>или созданная его приказом  комиссия</w:t>
      </w:r>
      <w:r w:rsidRPr="00590A4A">
        <w:t>.</w:t>
      </w:r>
    </w:p>
    <w:p w:rsidR="0026402B" w:rsidRPr="00590A4A" w:rsidRDefault="0026402B" w:rsidP="00C67198">
      <w:pPr>
        <w:pStyle w:val="NoSpacing"/>
        <w:jc w:val="both"/>
      </w:pPr>
      <w:r w:rsidRPr="00590A4A">
        <w:rPr>
          <w:i/>
          <w:iCs/>
        </w:rPr>
        <w:t>3.2.</w:t>
      </w:r>
      <w:r w:rsidRPr="00590A4A">
        <w:rPr>
          <w:rStyle w:val="apple-converted-space"/>
          <w:rFonts w:ascii="Tahoma" w:hAnsi="Tahoma" w:cs="Tahoma"/>
          <w:color w:val="000000"/>
        </w:rPr>
        <w:t> </w:t>
      </w:r>
      <w:r w:rsidRPr="00590A4A">
        <w:t>В качестве экспертов к участию в контроле могут привлекаться сторонние (компетентные) организации и отдельные специалисты.</w:t>
      </w:r>
    </w:p>
    <w:p w:rsidR="0026402B" w:rsidRPr="00590A4A" w:rsidRDefault="0026402B" w:rsidP="00C67198">
      <w:pPr>
        <w:pStyle w:val="NoSpacing"/>
        <w:jc w:val="both"/>
      </w:pPr>
      <w:r w:rsidRPr="00590A4A">
        <w:rPr>
          <w:i/>
          <w:iCs/>
        </w:rPr>
        <w:t>3.3.</w:t>
      </w:r>
      <w:r w:rsidRPr="00590A4A">
        <w:rPr>
          <w:rStyle w:val="apple-converted-space"/>
          <w:rFonts w:ascii="Tahoma" w:hAnsi="Tahoma" w:cs="Tahoma"/>
          <w:i/>
          <w:iCs/>
          <w:color w:val="000000"/>
        </w:rPr>
        <w:t> </w:t>
      </w:r>
      <w:r>
        <w:t>Заведующий</w:t>
      </w:r>
      <w:r w:rsidRPr="00590A4A">
        <w:t xml:space="preserve"> издает приказ о сроках и теме предстоящей проверки, разрабатывает план контроля, устанавливает срок представления итоговых материалов.</w:t>
      </w:r>
    </w:p>
    <w:p w:rsidR="0026402B" w:rsidRPr="00590A4A" w:rsidRDefault="0026402B" w:rsidP="00C67198">
      <w:pPr>
        <w:pStyle w:val="NoSpacing"/>
        <w:jc w:val="both"/>
      </w:pPr>
      <w:r w:rsidRPr="00590A4A">
        <w:t>3.4. Нормирование и тематика проверок нахо</w:t>
      </w:r>
      <w:r>
        <w:t>дится в компетенции  заведующего МБ</w:t>
      </w:r>
      <w:r w:rsidRPr="00590A4A">
        <w:t>ДОУ.</w:t>
      </w:r>
    </w:p>
    <w:p w:rsidR="0026402B" w:rsidRPr="00590A4A" w:rsidRDefault="0026402B" w:rsidP="00C67198">
      <w:pPr>
        <w:pStyle w:val="NoSpacing"/>
        <w:jc w:val="both"/>
      </w:pPr>
      <w:r w:rsidRPr="00590A4A">
        <w:t>3.5.</w:t>
      </w:r>
      <w:r>
        <w:t xml:space="preserve"> </w:t>
      </w:r>
      <w:r w:rsidRPr="00590A4A">
        <w:t>Продолжительность тематических или комплексных проверок не должна превышать 5-10 дней с посещением не более 5 занятий и других мероприятий.</w:t>
      </w:r>
    </w:p>
    <w:p w:rsidR="0026402B" w:rsidRPr="00C67198" w:rsidRDefault="0026402B" w:rsidP="00590A4A">
      <w:pPr>
        <w:pStyle w:val="NoSpacing"/>
        <w:jc w:val="both"/>
      </w:pPr>
      <w:r w:rsidRPr="00590A4A">
        <w:t>3.6.</w:t>
      </w:r>
      <w:r>
        <w:t xml:space="preserve"> </w:t>
      </w:r>
      <w:r w:rsidRPr="00590A4A">
        <w:t>План-график контроля доводится до сведения работников в начале учебного года. При проведении планового контроля дополнительного предупреждения педагога не требуется.</w:t>
      </w:r>
    </w:p>
    <w:p w:rsidR="0026402B" w:rsidRPr="00590A4A" w:rsidRDefault="0026402B" w:rsidP="00590A4A">
      <w:pPr>
        <w:pStyle w:val="NoSpacing"/>
        <w:jc w:val="both"/>
        <w:rPr>
          <w:b/>
          <w:bCs/>
        </w:rPr>
      </w:pPr>
      <w:r w:rsidRPr="00590A4A">
        <w:rPr>
          <w:b/>
          <w:bCs/>
        </w:rPr>
        <w:t>3. Функции контрольной деятельности</w:t>
      </w:r>
    </w:p>
    <w:p w:rsidR="0026402B" w:rsidRPr="00C67198" w:rsidRDefault="0026402B" w:rsidP="00590A4A">
      <w:pPr>
        <w:pStyle w:val="NoSpacing"/>
        <w:jc w:val="both"/>
      </w:pPr>
      <w:r w:rsidRPr="00C67198">
        <w:t>3.1 Воспитатель, старшая медицинска</w:t>
      </w:r>
      <w:r>
        <w:t xml:space="preserve">я сестра, педагогические </w:t>
      </w:r>
      <w:r w:rsidRPr="00C67198">
        <w:t>работники, назначенные приказом Заведующего,  Заведующий приказом Учредителя для контрольной деятельности, руководствуются системным подходом, который предполагает:</w:t>
      </w:r>
    </w:p>
    <w:p w:rsidR="0026402B" w:rsidRPr="00C67198" w:rsidRDefault="0026402B" w:rsidP="00590A4A">
      <w:pPr>
        <w:pStyle w:val="NoSpacing"/>
        <w:jc w:val="both"/>
      </w:pPr>
      <w:r w:rsidRPr="00C67198">
        <w:t>-постоянство контроля, его осуществление по заранее разработанным алгоритмам, структурным схемам;</w:t>
      </w:r>
    </w:p>
    <w:p w:rsidR="0026402B" w:rsidRPr="00C67198" w:rsidRDefault="0026402B" w:rsidP="00590A4A">
      <w:pPr>
        <w:pStyle w:val="NoSpacing"/>
        <w:jc w:val="both"/>
      </w:pPr>
      <w:r w:rsidRPr="00C67198">
        <w:t>-охват всех направлений педагогической деятельности;</w:t>
      </w:r>
    </w:p>
    <w:p w:rsidR="0026402B" w:rsidRDefault="0026402B" w:rsidP="00590A4A">
      <w:pPr>
        <w:pStyle w:val="NoSpacing"/>
        <w:jc w:val="both"/>
      </w:pPr>
      <w:r w:rsidRPr="00C67198">
        <w:t>-широкое привлечение членов педагогического коллектива;</w:t>
      </w:r>
    </w:p>
    <w:p w:rsidR="0026402B" w:rsidRPr="00C67198" w:rsidRDefault="0026402B" w:rsidP="00926D60">
      <w:pPr>
        <w:pStyle w:val="NoSpacing"/>
        <w:jc w:val="right"/>
      </w:pPr>
      <w:r>
        <w:t>2.</w:t>
      </w:r>
    </w:p>
    <w:p w:rsidR="0026402B" w:rsidRPr="00C67198" w:rsidRDefault="0026402B" w:rsidP="00590A4A">
      <w:pPr>
        <w:pStyle w:val="NoSpacing"/>
        <w:jc w:val="both"/>
      </w:pPr>
      <w:r w:rsidRPr="00C67198">
        <w:t>-серьезную теоретическую и методическую подготовку;</w:t>
      </w:r>
    </w:p>
    <w:p w:rsidR="0026402B" w:rsidRPr="00C67198" w:rsidRDefault="0026402B" w:rsidP="00926D60">
      <w:pPr>
        <w:pStyle w:val="NoSpacing"/>
        <w:jc w:val="both"/>
      </w:pPr>
      <w:r w:rsidRPr="00C67198">
        <w:t>-установление взаимосвязей и взаимодействия всех компонентов педагогического процесса;</w:t>
      </w:r>
    </w:p>
    <w:p w:rsidR="0026402B" w:rsidRPr="00C67198" w:rsidRDefault="0026402B" w:rsidP="00590A4A">
      <w:pPr>
        <w:pStyle w:val="NoSpacing"/>
        <w:jc w:val="both"/>
      </w:pPr>
      <w:r w:rsidRPr="00C67198">
        <w:t>-комплексное использование форм и методов контрольной деятельности в зависимости от целевой установки, содержания педагогического процесса, квалификации педагогических работников, характера взаимоотношений в педагогическом коллективе;</w:t>
      </w:r>
    </w:p>
    <w:p w:rsidR="0026402B" w:rsidRPr="00C67198" w:rsidRDefault="0026402B" w:rsidP="00590A4A">
      <w:pPr>
        <w:pStyle w:val="NoSpacing"/>
        <w:jc w:val="both"/>
      </w:pPr>
      <w:r w:rsidRPr="00C67198">
        <w:t>- соблюдение последовательности контроля.</w:t>
      </w:r>
    </w:p>
    <w:p w:rsidR="0026402B" w:rsidRDefault="0026402B" w:rsidP="00590A4A">
      <w:pPr>
        <w:pStyle w:val="NoSpacing"/>
        <w:jc w:val="both"/>
      </w:pPr>
      <w:r w:rsidRPr="00C67198">
        <w:t>3.2.   Контрольная деятельность может осуществляться в виде</w:t>
      </w:r>
      <w:r>
        <w:t>:</w:t>
      </w:r>
    </w:p>
    <w:p w:rsidR="0026402B" w:rsidRDefault="0026402B" w:rsidP="00590A4A">
      <w:pPr>
        <w:pStyle w:val="NoSpacing"/>
        <w:jc w:val="both"/>
      </w:pPr>
      <w:r>
        <w:t xml:space="preserve">- </w:t>
      </w:r>
      <w:r w:rsidRPr="00C67198">
        <w:t xml:space="preserve"> плановых или оперативных проверок,</w:t>
      </w:r>
    </w:p>
    <w:p w:rsidR="0026402B" w:rsidRDefault="0026402B" w:rsidP="00590A4A">
      <w:pPr>
        <w:pStyle w:val="NoSpacing"/>
        <w:jc w:val="both"/>
      </w:pPr>
      <w:r>
        <w:t xml:space="preserve">- </w:t>
      </w:r>
      <w:r w:rsidRPr="00C67198">
        <w:t xml:space="preserve"> мониторинга и проведения административных работ.</w:t>
      </w:r>
    </w:p>
    <w:p w:rsidR="0026402B" w:rsidRPr="00C67198" w:rsidRDefault="0026402B" w:rsidP="00590A4A">
      <w:pPr>
        <w:pStyle w:val="NoSpacing"/>
        <w:jc w:val="both"/>
      </w:pPr>
      <w:r w:rsidRPr="00C67198">
        <w:t>Контрольная деятельность в виде плановых проверок проходит в соответствии с утвержденным планом-графиком, который обеспечивает периодичность и исключает нерациональное дублирование в организации проверок и доводится до членов педагогического коллектива в начале учебного года.</w:t>
      </w:r>
    </w:p>
    <w:p w:rsidR="0026402B" w:rsidRPr="00C67198" w:rsidRDefault="0026402B" w:rsidP="00590A4A">
      <w:pPr>
        <w:pStyle w:val="NoSpacing"/>
        <w:jc w:val="both"/>
      </w:pPr>
      <w:r w:rsidRPr="00C67198">
        <w:t>Контрольная деятельность в виде оперативных проверок осуществляется для установления фактов и проверки сведении о нарушениях, указанных в обращениях родителей (законных представителей) или других граждан, организаций, для урегулирований конфликтных ситуаций в отношениях между участниками образовательного процесса. Контрольная деятельность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</w:t>
      </w:r>
      <w:r>
        <w:t xml:space="preserve"> </w:t>
      </w:r>
      <w:r w:rsidRPr="00C67198">
        <w:t xml:space="preserve">(результаты образовательной деятельности, состояние здоровья воспитанников, организация питания, выполнение режимных, </w:t>
      </w:r>
      <w:r>
        <w:t xml:space="preserve"> </w:t>
      </w:r>
      <w:r w:rsidRPr="00C67198">
        <w:t>моментов, исполнительская дисциплина, учебно-методическое обеспечение, диагностика педагогического мастерства и т.д.), Контрольная деятельность в виде административной работы осуществляется заведующим МБДОУ, для проверки качества воспитания и образования детей с одновременным назначением ответственности должностных лиц за конечный результат.</w:t>
      </w:r>
    </w:p>
    <w:p w:rsidR="0026402B" w:rsidRPr="00C67198" w:rsidRDefault="0026402B" w:rsidP="00590A4A">
      <w:pPr>
        <w:pStyle w:val="NoSpacing"/>
        <w:jc w:val="both"/>
      </w:pPr>
      <w:r w:rsidRPr="00C67198">
        <w:t>3.3.   Контрольная деятельность в МБДОУ имеет несколько  видов:</w:t>
      </w:r>
    </w:p>
    <w:p w:rsidR="0026402B" w:rsidRPr="00F14A91" w:rsidRDefault="0026402B" w:rsidP="00590A4A">
      <w:pPr>
        <w:pStyle w:val="NoSpacing"/>
        <w:jc w:val="both"/>
        <w:rPr>
          <w:i/>
          <w:iCs/>
        </w:rPr>
      </w:pPr>
      <w:r w:rsidRPr="00F14A91">
        <w:rPr>
          <w:i/>
          <w:iCs/>
        </w:rPr>
        <w:t>- предварительная  (предварительное знакомство),</w:t>
      </w:r>
    </w:p>
    <w:p w:rsidR="0026402B" w:rsidRPr="00F14A91" w:rsidRDefault="0026402B" w:rsidP="00590A4A">
      <w:pPr>
        <w:pStyle w:val="NoSpacing"/>
        <w:jc w:val="both"/>
        <w:rPr>
          <w:i/>
          <w:iCs/>
        </w:rPr>
      </w:pPr>
      <w:r w:rsidRPr="00F14A91">
        <w:rPr>
          <w:i/>
          <w:iCs/>
        </w:rPr>
        <w:t>- текущая (непосредственное наблюдение за педагогическим процессом),</w:t>
      </w:r>
    </w:p>
    <w:p w:rsidR="0026402B" w:rsidRPr="00F14A91" w:rsidRDefault="0026402B" w:rsidP="00772218">
      <w:pPr>
        <w:pStyle w:val="NoSpacing"/>
        <w:rPr>
          <w:i/>
          <w:iCs/>
        </w:rPr>
      </w:pPr>
      <w:r w:rsidRPr="00F14A91">
        <w:rPr>
          <w:i/>
          <w:iCs/>
        </w:rPr>
        <w:t>- итоговая (изучение результатов работы МБДОУ, педагогических работников за полугодие, учебный год).</w:t>
      </w:r>
    </w:p>
    <w:p w:rsidR="0026402B" w:rsidRPr="00C67198" w:rsidRDefault="0026402B" w:rsidP="00590A4A">
      <w:pPr>
        <w:pStyle w:val="NoSpacing"/>
        <w:jc w:val="both"/>
      </w:pPr>
      <w:r w:rsidRPr="00C67198">
        <w:t>3.4. По совокупности вопросов, подлежащих проверке, инспектирование проводится в виде тематических (одно направление деятельности) или комплексных проверок (два и более направлений)</w:t>
      </w:r>
    </w:p>
    <w:p w:rsidR="0026402B" w:rsidRPr="00C67198" w:rsidRDefault="0026402B" w:rsidP="00590A4A">
      <w:pPr>
        <w:pStyle w:val="NoSpacing"/>
        <w:jc w:val="both"/>
      </w:pPr>
      <w:r w:rsidRPr="00C67198">
        <w:t>3.4.1. Тематический контроль проводится по отдельным проблемам деятельности учреждения.</w:t>
      </w:r>
    </w:p>
    <w:p w:rsidR="0026402B" w:rsidRPr="00C67198" w:rsidRDefault="0026402B" w:rsidP="00590A4A">
      <w:pPr>
        <w:pStyle w:val="NoSpacing"/>
        <w:jc w:val="both"/>
      </w:pPr>
      <w:r w:rsidRPr="00C67198">
        <w:t xml:space="preserve"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 </w:t>
      </w:r>
    </w:p>
    <w:p w:rsidR="0026402B" w:rsidRPr="00C67198" w:rsidRDefault="0026402B" w:rsidP="00590A4A">
      <w:pPr>
        <w:pStyle w:val="NoSpacing"/>
        <w:jc w:val="both"/>
      </w:pPr>
      <w:r w:rsidRPr="00C67198">
        <w:t xml:space="preserve">Темы контроля определяются в соответствии с годовым планом работы учреждения на основании проблемно-ориентированного анализа работы учреждения по итогам предыдущего учебного года. </w:t>
      </w:r>
    </w:p>
    <w:p w:rsidR="0026402B" w:rsidRPr="00C67198" w:rsidRDefault="0026402B" w:rsidP="00590A4A">
      <w:pPr>
        <w:pStyle w:val="NoSpacing"/>
        <w:jc w:val="both"/>
      </w:pPr>
      <w:r w:rsidRPr="00C67198">
        <w:t>В ходе тематического контроля:</w:t>
      </w:r>
    </w:p>
    <w:p w:rsidR="0026402B" w:rsidRPr="00C67198" w:rsidRDefault="0026402B" w:rsidP="00590A4A">
      <w:pPr>
        <w:pStyle w:val="NoSpacing"/>
        <w:jc w:val="both"/>
      </w:pPr>
      <w:r w:rsidRPr="00C67198">
        <w:t>- проводятся тематические исследования (анкетирование, тестирование);</w:t>
      </w:r>
    </w:p>
    <w:p w:rsidR="0026402B" w:rsidRPr="00C67198" w:rsidRDefault="0026402B" w:rsidP="00590A4A">
      <w:pPr>
        <w:pStyle w:val="NoSpacing"/>
        <w:jc w:val="both"/>
      </w:pPr>
      <w:r w:rsidRPr="00C67198">
        <w:t>- анализируются практическая деятельность педагогических работников, посещение занятий, другие мероприятия с детьми, родителями, режимные моменты, документация.</w:t>
      </w:r>
    </w:p>
    <w:p w:rsidR="0026402B" w:rsidRPr="00C67198" w:rsidRDefault="0026402B" w:rsidP="00590A4A">
      <w:pPr>
        <w:pStyle w:val="NoSpacing"/>
        <w:jc w:val="both"/>
      </w:pPr>
      <w:r w:rsidRPr="00C67198">
        <w:t>3.4.2. Одной из форм тематического контроля является персональный контроль. В ходе персонального контроля  проверяющий изучает:</w:t>
      </w:r>
    </w:p>
    <w:p w:rsidR="0026402B" w:rsidRPr="00C67198" w:rsidRDefault="0026402B" w:rsidP="00590A4A">
      <w:pPr>
        <w:pStyle w:val="NoSpacing"/>
        <w:jc w:val="both"/>
      </w:pPr>
      <w:r w:rsidRPr="00C67198">
        <w:t>- уровень знаний педагога в области современных достижений  психологической и педагогической науки, е</w:t>
      </w:r>
      <w:r>
        <w:t>го профессиональное мастерство;</w:t>
      </w:r>
    </w:p>
    <w:p w:rsidR="0026402B" w:rsidRPr="00C67198" w:rsidRDefault="0026402B" w:rsidP="00590A4A">
      <w:pPr>
        <w:pStyle w:val="NoSpacing"/>
        <w:jc w:val="both"/>
      </w:pPr>
      <w:r w:rsidRPr="00C67198">
        <w:t>- уровень овладения педагогом новыми образовательными технологиями, наиболее эффективными формами, методами и приемами обучения;</w:t>
      </w:r>
    </w:p>
    <w:p w:rsidR="0026402B" w:rsidRPr="00C67198" w:rsidRDefault="0026402B" w:rsidP="00590A4A">
      <w:pPr>
        <w:pStyle w:val="NoSpacing"/>
        <w:jc w:val="both"/>
      </w:pPr>
      <w:r w:rsidRPr="00C67198">
        <w:t>- результаты работы педагога и пути их достижения; способы повышения профессиональной квалификации педагога.</w:t>
      </w:r>
    </w:p>
    <w:p w:rsidR="0026402B" w:rsidRDefault="0026402B" w:rsidP="00772218">
      <w:pPr>
        <w:pStyle w:val="NoSpacing"/>
        <w:jc w:val="both"/>
      </w:pPr>
      <w:r w:rsidRPr="00C67198">
        <w:t xml:space="preserve">3.4.3. Одной из форм комплексного контроля является фронтальный контроль.   Фронтальный контроль проводится с целью изучения полной информации о состоянии образовательного </w:t>
      </w:r>
    </w:p>
    <w:p w:rsidR="0026402B" w:rsidRDefault="0026402B" w:rsidP="00772218">
      <w:pPr>
        <w:pStyle w:val="NoSpacing"/>
        <w:jc w:val="both"/>
      </w:pPr>
    </w:p>
    <w:p w:rsidR="0026402B" w:rsidRDefault="0026402B" w:rsidP="00772218">
      <w:pPr>
        <w:pStyle w:val="NoSpacing"/>
        <w:jc w:val="both"/>
      </w:pPr>
    </w:p>
    <w:p w:rsidR="0026402B" w:rsidRDefault="0026402B" w:rsidP="00772218">
      <w:pPr>
        <w:pStyle w:val="NoSpacing"/>
        <w:jc w:val="right"/>
      </w:pPr>
      <w:r>
        <w:t>3.</w:t>
      </w:r>
    </w:p>
    <w:p w:rsidR="0026402B" w:rsidRDefault="0026402B" w:rsidP="00772218">
      <w:pPr>
        <w:pStyle w:val="NoSpacing"/>
        <w:jc w:val="right"/>
      </w:pPr>
    </w:p>
    <w:p w:rsidR="0026402B" w:rsidRPr="00C67198" w:rsidRDefault="0026402B" w:rsidP="00590A4A">
      <w:pPr>
        <w:pStyle w:val="NoSpacing"/>
        <w:jc w:val="both"/>
      </w:pPr>
      <w:r w:rsidRPr="00C67198">
        <w:t xml:space="preserve">процесса, фронтальный контроль предусматривает проверку в полном объеме педагогической работы в одной группе в течение нескольких дней. </w:t>
      </w:r>
      <w:r>
        <w:t xml:space="preserve"> </w:t>
      </w:r>
      <w:r w:rsidRPr="00C67198">
        <w:t>Эта форма контроля позволяет получить всестороннюю информацию о выполнении программы воспитании в целом, дает материалы для глубокого педагогического  анализа выводов и помогает определить дальнейшие направления в работе.</w:t>
      </w:r>
    </w:p>
    <w:p w:rsidR="0026402B" w:rsidRPr="00AF0A07" w:rsidRDefault="0026402B" w:rsidP="00AF0A07">
      <w:pPr>
        <w:pStyle w:val="NoSpacing"/>
        <w:jc w:val="both"/>
        <w:rPr>
          <w:b/>
          <w:bCs/>
        </w:rPr>
      </w:pPr>
      <w:r w:rsidRPr="00AF0A07">
        <w:rPr>
          <w:b/>
          <w:bCs/>
        </w:rPr>
        <w:t>4. Организация управления контрольной деятельностью</w:t>
      </w:r>
    </w:p>
    <w:p w:rsidR="0026402B" w:rsidRPr="00C67198" w:rsidRDefault="0026402B" w:rsidP="00AF0A07">
      <w:pPr>
        <w:pStyle w:val="NoSpacing"/>
        <w:jc w:val="both"/>
      </w:pPr>
      <w:r>
        <w:t xml:space="preserve">               </w:t>
      </w:r>
      <w:r w:rsidRPr="00C67198">
        <w:t>Контр</w:t>
      </w:r>
      <w:r>
        <w:t>ольную деятельность в МБДОУ</w:t>
      </w:r>
      <w:r w:rsidRPr="00C67198">
        <w:t xml:space="preserve"> осуществляют</w:t>
      </w:r>
      <w:r>
        <w:t xml:space="preserve"> заведующий</w:t>
      </w:r>
      <w:r w:rsidRPr="00C67198">
        <w:t>, старшая медицинская сестра, педагогические и иные работники, назначенные</w:t>
      </w:r>
      <w:r>
        <w:t xml:space="preserve"> приказом заведующего (комиссия)</w:t>
      </w:r>
      <w:r w:rsidRPr="00C67198">
        <w:t>. Система контроля, контрольная деятельность является составной частью годового плана работы Учреждения.</w:t>
      </w:r>
    </w:p>
    <w:p w:rsidR="0026402B" w:rsidRPr="00C67198" w:rsidRDefault="0026402B" w:rsidP="00AF0A07">
      <w:pPr>
        <w:pStyle w:val="NoSpacing"/>
        <w:jc w:val="both"/>
      </w:pPr>
      <w:r w:rsidRPr="00C67198">
        <w:t xml:space="preserve">          </w:t>
      </w:r>
      <w:r>
        <w:t xml:space="preserve">    </w:t>
      </w:r>
      <w:r w:rsidRPr="00C67198">
        <w:t>Заведующий не позднее, чем за 2 недели издает приказ о сроках и теме предстоящего контроля, устанавливает срок предоставления итоговых материалов, назначает ответственного, доводит до сведения проверяемых и проверяющих план</w:t>
      </w:r>
      <w:r>
        <w:t xml:space="preserve">-задание предстоящего контроля. </w:t>
      </w:r>
      <w:r w:rsidRPr="00C67198">
        <w:t>План-задание предстоящего контроля с</w:t>
      </w:r>
      <w:r>
        <w:t>оставляется заведующим</w:t>
      </w:r>
      <w:r w:rsidRPr="00C67198">
        <w:t>. План-задание определяет вопросы конкретной проверки и должен обеспечить достоверность и сравнимость результатов контроля для подготовки итогового документа.</w:t>
      </w:r>
    </w:p>
    <w:p w:rsidR="0026402B" w:rsidRPr="00C67198" w:rsidRDefault="0026402B" w:rsidP="00AF0A07">
      <w:pPr>
        <w:pStyle w:val="NoSpacing"/>
        <w:jc w:val="both"/>
      </w:pPr>
      <w:r w:rsidRPr="00C67198">
        <w:t xml:space="preserve">        </w:t>
      </w:r>
      <w:r>
        <w:t xml:space="preserve">    </w:t>
      </w:r>
      <w:r w:rsidRPr="00C67198">
        <w:t xml:space="preserve"> Периодичность и виды контрольной деятельности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находятся в исключительной компетенции заведующего МБДОУ.</w:t>
      </w:r>
    </w:p>
    <w:p w:rsidR="0026402B" w:rsidRPr="00F14A91" w:rsidRDefault="0026402B" w:rsidP="00AF0A07">
      <w:pPr>
        <w:pStyle w:val="NoSpacing"/>
        <w:jc w:val="both"/>
        <w:rPr>
          <w:u w:val="single"/>
        </w:rPr>
      </w:pPr>
      <w:r w:rsidRPr="00C67198">
        <w:t xml:space="preserve">      </w:t>
      </w:r>
      <w:r>
        <w:t xml:space="preserve"> </w:t>
      </w:r>
      <w:r w:rsidRPr="00C67198">
        <w:t xml:space="preserve"> </w:t>
      </w:r>
      <w:r>
        <w:t xml:space="preserve">   </w:t>
      </w:r>
      <w:r w:rsidRPr="00F14A91">
        <w:rPr>
          <w:u w:val="single"/>
        </w:rPr>
        <w:t>Основания для контрольной деятельности:</w:t>
      </w:r>
    </w:p>
    <w:p w:rsidR="0026402B" w:rsidRPr="00F14A91" w:rsidRDefault="0026402B" w:rsidP="00AF0A07">
      <w:pPr>
        <w:pStyle w:val="NoSpacing"/>
        <w:jc w:val="both"/>
        <w:rPr>
          <w:i/>
          <w:iCs/>
        </w:rPr>
      </w:pPr>
      <w:r w:rsidRPr="00F14A91">
        <w:rPr>
          <w:i/>
          <w:iCs/>
        </w:rPr>
        <w:t>- заявление педагогического работника на аттестацию;</w:t>
      </w:r>
    </w:p>
    <w:p w:rsidR="0026402B" w:rsidRPr="00F14A91" w:rsidRDefault="0026402B" w:rsidP="00AF0A07">
      <w:pPr>
        <w:pStyle w:val="NoSpacing"/>
        <w:jc w:val="both"/>
        <w:rPr>
          <w:i/>
          <w:iCs/>
        </w:rPr>
      </w:pPr>
      <w:r w:rsidRPr="00F14A91">
        <w:rPr>
          <w:i/>
          <w:iCs/>
        </w:rPr>
        <w:t>- план-график контроля;</w:t>
      </w:r>
    </w:p>
    <w:p w:rsidR="0026402B" w:rsidRPr="00F14A91" w:rsidRDefault="0026402B" w:rsidP="00AF0A07">
      <w:pPr>
        <w:pStyle w:val="NoSpacing"/>
        <w:jc w:val="both"/>
        <w:rPr>
          <w:i/>
          <w:iCs/>
        </w:rPr>
      </w:pPr>
      <w:r w:rsidRPr="00F14A91">
        <w:rPr>
          <w:i/>
          <w:iCs/>
        </w:rPr>
        <w:t>- задание руководства Учредителя проверка состояния дел для подготовки управленческих решений;</w:t>
      </w:r>
    </w:p>
    <w:p w:rsidR="0026402B" w:rsidRPr="00F14A91" w:rsidRDefault="0026402B" w:rsidP="00AF0A07">
      <w:pPr>
        <w:pStyle w:val="NoSpacing"/>
        <w:jc w:val="both"/>
        <w:rPr>
          <w:i/>
          <w:iCs/>
        </w:rPr>
      </w:pPr>
      <w:r w:rsidRPr="00F14A91">
        <w:rPr>
          <w:i/>
          <w:iCs/>
        </w:rPr>
        <w:t xml:space="preserve">- обращение физических и юридических лиц по поводу нарушений в области образования — оперативный контроль. </w:t>
      </w:r>
    </w:p>
    <w:p w:rsidR="0026402B" w:rsidRPr="00C67198" w:rsidRDefault="0026402B" w:rsidP="00AF0A07">
      <w:pPr>
        <w:pStyle w:val="NoSpacing"/>
        <w:jc w:val="both"/>
      </w:pPr>
      <w:r>
        <w:t xml:space="preserve">             </w:t>
      </w:r>
      <w:r w:rsidRPr="00C67198">
        <w:t>Продолжительность тематических или комплексных (фронтальных) проверок не должна превышать 5—10 дней, с посещением не более 5 занятий, исследованием режимных моментом и других мероприятий. План-график контроля в МБДОУ разрабатывается с учетом плана-графика контроля Учредителя и доводится до сведения работников в начале нового учебного года.</w:t>
      </w:r>
    </w:p>
    <w:p w:rsidR="0026402B" w:rsidRPr="00C67198" w:rsidRDefault="0026402B" w:rsidP="00AF0A07">
      <w:pPr>
        <w:pStyle w:val="NoSpacing"/>
        <w:jc w:val="both"/>
      </w:pPr>
      <w:r w:rsidRPr="00C67198">
        <w:t xml:space="preserve">Проверяющие имеют право запрашивать </w:t>
      </w:r>
      <w:r>
        <w:t xml:space="preserve">всю </w:t>
      </w:r>
      <w:r w:rsidRPr="00C67198">
        <w:t>необходимую информацию, изучать документацию, относящуюся к предмету контроля.</w:t>
      </w:r>
    </w:p>
    <w:p w:rsidR="0026402B" w:rsidRPr="00C67198" w:rsidRDefault="0026402B" w:rsidP="00AF0A07">
      <w:pPr>
        <w:pStyle w:val="NoSpacing"/>
        <w:jc w:val="both"/>
      </w:pPr>
      <w:r w:rsidRPr="00C67198">
        <w:t>4.10.  При обнаружении</w:t>
      </w:r>
      <w:r>
        <w:t xml:space="preserve"> комиссией,</w:t>
      </w:r>
      <w:r w:rsidRPr="00C67198">
        <w:t xml:space="preserve"> в ходе контрольной деятельности</w:t>
      </w:r>
      <w:r>
        <w:t>,</w:t>
      </w:r>
      <w:r w:rsidRPr="00C67198">
        <w:t xml:space="preserve"> нарушений законодательства РФ</w:t>
      </w:r>
      <w:r>
        <w:t>, РТ и МО «ЛМР» РТ</w:t>
      </w:r>
      <w:r w:rsidRPr="00C67198">
        <w:t xml:space="preserve"> в области образования о них сообщается заведующему МБДОУ.</w:t>
      </w:r>
      <w:r>
        <w:t xml:space="preserve"> </w:t>
      </w:r>
      <w:r w:rsidRPr="00C67198">
        <w:t>При проведении планового контроля не требуется дополнительного предупреждения, если в месячном плане указаны сроки контроля.</w:t>
      </w:r>
      <w:r>
        <w:t xml:space="preserve"> </w:t>
      </w:r>
      <w:r w:rsidRPr="00C67198">
        <w:t xml:space="preserve">При проведении оперативных (экстренных) проверок педагогические и другие работники могут не предупреждаться заранее. </w:t>
      </w:r>
      <w:r>
        <w:t xml:space="preserve"> </w:t>
      </w:r>
      <w:r w:rsidRPr="00C67198">
        <w:t>Экстренным случаем считается письменная жалоба родителей (законных представителей) на нарушение прав воспитанника, законодательства об образовании, а также случаи грубого нарушения законодательства РФ, РТ</w:t>
      </w:r>
      <w:r>
        <w:t xml:space="preserve"> и МО «ЛМР» РТ, трудовой дисциплины работником</w:t>
      </w:r>
      <w:r w:rsidRPr="00C67198">
        <w:t xml:space="preserve"> МБДОУ.</w:t>
      </w:r>
    </w:p>
    <w:p w:rsidR="0026402B" w:rsidRPr="00C67198" w:rsidRDefault="0026402B" w:rsidP="00AF0A07">
      <w:pPr>
        <w:pStyle w:val="NoSpacing"/>
        <w:jc w:val="both"/>
      </w:pPr>
      <w:r w:rsidRPr="00C67198">
        <w:t>4.13. Результаты контрольной деятельности оформляются в виде:</w:t>
      </w:r>
    </w:p>
    <w:p w:rsidR="0026402B" w:rsidRPr="00C67198" w:rsidRDefault="0026402B" w:rsidP="00AF0A07">
      <w:pPr>
        <w:pStyle w:val="NoSpacing"/>
        <w:jc w:val="both"/>
      </w:pPr>
      <w:r w:rsidRPr="00C67198">
        <w:t>- аналитической справки;</w:t>
      </w:r>
    </w:p>
    <w:p w:rsidR="0026402B" w:rsidRPr="00C67198" w:rsidRDefault="0026402B" w:rsidP="00AF0A07">
      <w:pPr>
        <w:pStyle w:val="NoSpacing"/>
        <w:jc w:val="both"/>
      </w:pPr>
      <w:r w:rsidRPr="00C67198">
        <w:t>- справки о результатах контроля;</w:t>
      </w:r>
    </w:p>
    <w:p w:rsidR="0026402B" w:rsidRPr="00C67198" w:rsidRDefault="0026402B" w:rsidP="00AF0A07">
      <w:pPr>
        <w:pStyle w:val="NoSpacing"/>
        <w:jc w:val="both"/>
      </w:pPr>
      <w:r w:rsidRPr="00C67198">
        <w:t>- доклада о состоянии дел по проверяемому вопросу и др. Итоговый материал должен содержать констатацию фактов, выводы и при необходимости предложения.</w:t>
      </w:r>
    </w:p>
    <w:p w:rsidR="0026402B" w:rsidRPr="00C67198" w:rsidRDefault="0026402B" w:rsidP="00AF0A07">
      <w:pPr>
        <w:pStyle w:val="NoSpacing"/>
        <w:jc w:val="both"/>
      </w:pPr>
      <w:r w:rsidRPr="00C67198">
        <w:t>Информация о результатах контрольной деятельности доводится до работников ДОУ в течение 7 дней с момента завершения проверки.</w:t>
      </w:r>
    </w:p>
    <w:p w:rsidR="0026402B" w:rsidRPr="00C67198" w:rsidRDefault="0026402B" w:rsidP="00AF0A07">
      <w:pPr>
        <w:pStyle w:val="NoSpacing"/>
        <w:jc w:val="both"/>
      </w:pPr>
      <w:r w:rsidRPr="00C67198">
        <w:t>Проверяющие и проверяемые после ознакомления с результатами контрольной деятельности должны поставить подписи под итоговыми документами.</w:t>
      </w:r>
    </w:p>
    <w:p w:rsidR="0026402B" w:rsidRDefault="0026402B" w:rsidP="00AF0A07">
      <w:pPr>
        <w:pStyle w:val="NoSpacing"/>
        <w:jc w:val="both"/>
      </w:pPr>
      <w:r w:rsidRPr="00C67198">
        <w:t xml:space="preserve">При этом проверяемые имеют право сделать запись о несогласии с результатами контроля в целом или по отдельным фактам и выводам. </w:t>
      </w:r>
    </w:p>
    <w:p w:rsidR="0026402B" w:rsidRDefault="0026402B" w:rsidP="00772218">
      <w:pPr>
        <w:pStyle w:val="NoSpacing"/>
        <w:jc w:val="right"/>
      </w:pPr>
      <w:r>
        <w:t>4.</w:t>
      </w:r>
    </w:p>
    <w:p w:rsidR="0026402B" w:rsidRPr="00C67198" w:rsidRDefault="0026402B" w:rsidP="00772218">
      <w:pPr>
        <w:pStyle w:val="NoSpacing"/>
        <w:jc w:val="both"/>
      </w:pPr>
      <w:r w:rsidRPr="00C67198">
        <w:t>Если нет возможности получить</w:t>
      </w:r>
      <w:r>
        <w:t xml:space="preserve"> </w:t>
      </w:r>
      <w:r w:rsidRPr="00C67198">
        <w:t>подпись проверяемого, запись об этом делает председатель комиссии, осуществляющий проверку, или заведующий МБДОУ.</w:t>
      </w:r>
    </w:p>
    <w:p w:rsidR="0026402B" w:rsidRPr="00C67198" w:rsidRDefault="0026402B" w:rsidP="00AF0A07">
      <w:pPr>
        <w:pStyle w:val="NoSpacing"/>
        <w:jc w:val="both"/>
      </w:pPr>
      <w:r w:rsidRPr="00C67198">
        <w:t>По итогам контроля, зависимости от его формы, целей, задач, а также с учетом реального положения дел:</w:t>
      </w:r>
    </w:p>
    <w:p w:rsidR="0026402B" w:rsidRPr="00C67198" w:rsidRDefault="0026402B" w:rsidP="00AF0A07">
      <w:pPr>
        <w:pStyle w:val="NoSpacing"/>
        <w:jc w:val="both"/>
      </w:pPr>
      <w:r w:rsidRPr="00C67198">
        <w:t>- проводятся заседания Совета педагогов, производственные совещания, рабочие сове</w:t>
      </w:r>
      <w:r>
        <w:t>щания с педагогическим составом,</w:t>
      </w:r>
    </w:p>
    <w:p w:rsidR="0026402B" w:rsidRPr="00C67198" w:rsidRDefault="0026402B" w:rsidP="00AF0A07">
      <w:pPr>
        <w:pStyle w:val="NoSpacing"/>
        <w:jc w:val="both"/>
      </w:pPr>
      <w:r w:rsidRPr="00C67198">
        <w:t>- сделанные замечания и предложения фиксируются в документации согласно номенклат</w:t>
      </w:r>
      <w:r>
        <w:t>уре дел МБДОУ,</w:t>
      </w:r>
    </w:p>
    <w:p w:rsidR="0026402B" w:rsidRPr="00C67198" w:rsidRDefault="0026402B" w:rsidP="00AF0A07">
      <w:pPr>
        <w:pStyle w:val="NoSpacing"/>
        <w:jc w:val="both"/>
      </w:pPr>
      <w:r w:rsidRPr="00C67198">
        <w:t>- результаты контроля могут учитываться при аттестации педагогических работников, но не являются основанием для заключения аттестационной комиссии.</w:t>
      </w:r>
    </w:p>
    <w:p w:rsidR="0026402B" w:rsidRPr="00C67198" w:rsidRDefault="0026402B" w:rsidP="00AF0A07">
      <w:pPr>
        <w:pStyle w:val="NoSpacing"/>
        <w:jc w:val="both"/>
      </w:pPr>
      <w:r w:rsidRPr="00C67198">
        <w:t>4.17. Заведующий МБДОУ по результатам контроля принимает следующие решения:</w:t>
      </w:r>
    </w:p>
    <w:p w:rsidR="0026402B" w:rsidRPr="00C67198" w:rsidRDefault="0026402B" w:rsidP="00AF0A07">
      <w:pPr>
        <w:pStyle w:val="NoSpacing"/>
        <w:jc w:val="both"/>
      </w:pPr>
      <w:r w:rsidRPr="00C67198">
        <w:t>- об издании</w:t>
      </w:r>
      <w:r>
        <w:t xml:space="preserve"> соответствующего приказа,</w:t>
      </w:r>
    </w:p>
    <w:p w:rsidR="0026402B" w:rsidRPr="00C67198" w:rsidRDefault="0026402B" w:rsidP="00AF0A07">
      <w:pPr>
        <w:pStyle w:val="NoSpacing"/>
        <w:jc w:val="both"/>
      </w:pPr>
      <w:r w:rsidRPr="00C67198">
        <w:t>- об обсуждении итоговых материалов</w:t>
      </w:r>
      <w:r>
        <w:t xml:space="preserve"> контроля на педсовете,</w:t>
      </w:r>
    </w:p>
    <w:p w:rsidR="0026402B" w:rsidRPr="00C67198" w:rsidRDefault="0026402B" w:rsidP="00AF0A07">
      <w:pPr>
        <w:pStyle w:val="NoSpacing"/>
        <w:jc w:val="both"/>
      </w:pPr>
      <w:r w:rsidRPr="00C67198">
        <w:t>- о повторном контроле с привлечением определенных  специалистов (</w:t>
      </w:r>
      <w:r>
        <w:t>внешних экспертов),</w:t>
      </w:r>
    </w:p>
    <w:p w:rsidR="0026402B" w:rsidRPr="00C67198" w:rsidRDefault="0026402B" w:rsidP="00AF0A07">
      <w:pPr>
        <w:pStyle w:val="NoSpacing"/>
        <w:jc w:val="both"/>
      </w:pPr>
      <w:r w:rsidRPr="00C67198">
        <w:t xml:space="preserve">- о привлечении к дисциплинарной ответственности должностных лиц, педагогических и </w:t>
      </w:r>
      <w:r>
        <w:t>других работников,</w:t>
      </w:r>
    </w:p>
    <w:p w:rsidR="0026402B" w:rsidRPr="00C67198" w:rsidRDefault="0026402B" w:rsidP="00AF0A07">
      <w:pPr>
        <w:pStyle w:val="NoSpacing"/>
        <w:jc w:val="both"/>
      </w:pPr>
      <w:r w:rsidRPr="00C67198">
        <w:t>- о поощрении работников</w:t>
      </w:r>
      <w:r>
        <w:t>.</w:t>
      </w:r>
    </w:p>
    <w:p w:rsidR="0026402B" w:rsidRPr="00C67198" w:rsidRDefault="0026402B" w:rsidP="00AF0A07">
      <w:pPr>
        <w:pStyle w:val="NoSpacing"/>
        <w:jc w:val="both"/>
      </w:pPr>
      <w:r w:rsidRPr="00C67198">
        <w:t>4.18. О результатах проверки сведений, изложенных в обращениях родителей, а также в обращении и запросах других граждан и организаций, сообщается им в установленном порядке и в установленные сроки.</w:t>
      </w:r>
    </w:p>
    <w:p w:rsidR="0026402B" w:rsidRPr="00AF0A07" w:rsidRDefault="0026402B" w:rsidP="00AF0A07">
      <w:pPr>
        <w:pStyle w:val="NoSpacing"/>
        <w:jc w:val="both"/>
        <w:rPr>
          <w:b/>
          <w:bCs/>
        </w:rPr>
      </w:pPr>
      <w:r w:rsidRPr="00AF0A07">
        <w:rPr>
          <w:b/>
          <w:bCs/>
        </w:rPr>
        <w:t>5. Права участников контрольной деятельности</w:t>
      </w:r>
    </w:p>
    <w:p w:rsidR="0026402B" w:rsidRPr="00C67198" w:rsidRDefault="0026402B" w:rsidP="00AF0A07">
      <w:pPr>
        <w:pStyle w:val="NoSpacing"/>
        <w:jc w:val="both"/>
      </w:pPr>
      <w:r w:rsidRPr="00C67198">
        <w:t>5.1.   При осуществлении контрольной деятельности проверяющий</w:t>
      </w:r>
      <w:r>
        <w:t xml:space="preserve"> (ие)</w:t>
      </w:r>
      <w:r w:rsidRPr="00C67198">
        <w:t xml:space="preserve"> имеет</w:t>
      </w:r>
      <w:r>
        <w:t xml:space="preserve"> (ют)</w:t>
      </w:r>
      <w:r w:rsidRPr="00C67198">
        <w:t xml:space="preserve"> право:</w:t>
      </w:r>
    </w:p>
    <w:p w:rsidR="0026402B" w:rsidRPr="00C67198" w:rsidRDefault="0026402B" w:rsidP="00772218">
      <w:pPr>
        <w:pStyle w:val="NoSpacing"/>
      </w:pPr>
      <w:r w:rsidRPr="00C67198">
        <w:t>- знакомиться с документацией в соответствии с функциональными обязанностями педагогического работника, анал</w:t>
      </w:r>
      <w:r>
        <w:t>итическими материалами педагога,</w:t>
      </w:r>
    </w:p>
    <w:p w:rsidR="0026402B" w:rsidRPr="00C67198" w:rsidRDefault="0026402B" w:rsidP="00772218">
      <w:pPr>
        <w:pStyle w:val="NoSpacing"/>
      </w:pPr>
      <w:r w:rsidRPr="00C67198">
        <w:t>- изучать практическую деятельность педагогических работников через посещение и анализ занятий, других мероприятий с детьм</w:t>
      </w:r>
      <w:r>
        <w:t>и, наблюдение режимных моментов,</w:t>
      </w:r>
    </w:p>
    <w:p w:rsidR="0026402B" w:rsidRPr="00C67198" w:rsidRDefault="0026402B" w:rsidP="00772218">
      <w:pPr>
        <w:pStyle w:val="NoSpacing"/>
      </w:pPr>
      <w:r w:rsidRPr="00C67198">
        <w:t>- проводить эксперт</w:t>
      </w:r>
      <w:r>
        <w:t>изу педагогической деятельности,</w:t>
      </w:r>
    </w:p>
    <w:p w:rsidR="0026402B" w:rsidRPr="00C67198" w:rsidRDefault="0026402B" w:rsidP="00772218">
      <w:pPr>
        <w:pStyle w:val="NoSpacing"/>
      </w:pPr>
      <w:r w:rsidRPr="00C67198">
        <w:t>- проводить мониторинг образовательного процесса с последующим</w:t>
      </w:r>
      <w:r>
        <w:t xml:space="preserve"> анализом полученной информации,</w:t>
      </w:r>
    </w:p>
    <w:p w:rsidR="0026402B" w:rsidRPr="00C67198" w:rsidRDefault="0026402B" w:rsidP="00772218">
      <w:pPr>
        <w:pStyle w:val="NoSpacing"/>
      </w:pPr>
      <w:r w:rsidRPr="00C67198">
        <w:t>- организовывать социологические, психологическ</w:t>
      </w:r>
      <w:r>
        <w:t>ие, педагогические исследования,</w:t>
      </w:r>
    </w:p>
    <w:p w:rsidR="0026402B" w:rsidRPr="00C67198" w:rsidRDefault="0026402B" w:rsidP="00772218">
      <w:pPr>
        <w:pStyle w:val="NoSpacing"/>
      </w:pPr>
      <w:r w:rsidRPr="00C67198">
        <w:t>- делать выводы и принимать управленческие решения.</w:t>
      </w:r>
    </w:p>
    <w:p w:rsidR="0026402B" w:rsidRPr="00C67198" w:rsidRDefault="0026402B" w:rsidP="00AF0A07">
      <w:pPr>
        <w:pStyle w:val="NoSpacing"/>
        <w:jc w:val="both"/>
      </w:pPr>
      <w:r w:rsidRPr="00C67198">
        <w:t>5.2.   Проверяемый педагогический работник имеет право:</w:t>
      </w:r>
    </w:p>
    <w:p w:rsidR="0026402B" w:rsidRPr="00C67198" w:rsidRDefault="0026402B" w:rsidP="00AF0A07">
      <w:pPr>
        <w:pStyle w:val="NoSpacing"/>
        <w:jc w:val="both"/>
      </w:pPr>
      <w:r w:rsidRPr="00C67198">
        <w:t>- знать сроки контроля и критерии оценки его деятельности;</w:t>
      </w:r>
    </w:p>
    <w:p w:rsidR="0026402B" w:rsidRPr="00C67198" w:rsidRDefault="0026402B" w:rsidP="00AF0A07">
      <w:pPr>
        <w:pStyle w:val="NoSpacing"/>
        <w:jc w:val="both"/>
      </w:pPr>
      <w:r w:rsidRPr="00C67198">
        <w:t>- знать цель, содержание, виды, формы и методы контроля;</w:t>
      </w:r>
    </w:p>
    <w:p w:rsidR="0026402B" w:rsidRPr="00C67198" w:rsidRDefault="0026402B" w:rsidP="00AF0A07">
      <w:pPr>
        <w:pStyle w:val="NoSpacing"/>
        <w:jc w:val="both"/>
      </w:pPr>
      <w:r w:rsidRPr="00C67198">
        <w:t>- своевременно знакомиться с выводами и рекомендациями проверяющих;</w:t>
      </w:r>
    </w:p>
    <w:p w:rsidR="0026402B" w:rsidRPr="00C67198" w:rsidRDefault="0026402B" w:rsidP="00AF0A07">
      <w:pPr>
        <w:pStyle w:val="NoSpacing"/>
        <w:jc w:val="both"/>
      </w:pPr>
      <w:r w:rsidRPr="00C67198">
        <w:t xml:space="preserve">- обратиться в конфликтную комиссию </w:t>
      </w:r>
      <w:r>
        <w:t>профсоюзного комитета МБДОУ</w:t>
      </w:r>
      <w:r w:rsidRPr="00C67198">
        <w:t xml:space="preserve"> или вышестоящие органы управления образованием при несогласии с результатами контроля.</w:t>
      </w:r>
    </w:p>
    <w:p w:rsidR="0026402B" w:rsidRPr="00C67198" w:rsidRDefault="0026402B" w:rsidP="00AF0A07">
      <w:pPr>
        <w:pStyle w:val="NoSpacing"/>
        <w:jc w:val="both"/>
      </w:pPr>
      <w:r w:rsidRPr="00C67198">
        <w:t>6. Взаимосвязи с другими органами самоуправления</w:t>
      </w:r>
      <w:r>
        <w:t>.</w:t>
      </w:r>
    </w:p>
    <w:p w:rsidR="0026402B" w:rsidRPr="00C67198" w:rsidRDefault="0026402B" w:rsidP="00AF0A07">
      <w:pPr>
        <w:pStyle w:val="NoSpacing"/>
        <w:jc w:val="both"/>
      </w:pPr>
      <w:r w:rsidRPr="00C67198">
        <w:t xml:space="preserve">Результаты контрольной деятельности могут быть представлены на рассмотрение и обсуждение в органы самоуправления МБДОУ: </w:t>
      </w:r>
    </w:p>
    <w:p w:rsidR="0026402B" w:rsidRDefault="0026402B" w:rsidP="00AF0A07">
      <w:pPr>
        <w:pStyle w:val="NoSpacing"/>
        <w:jc w:val="both"/>
      </w:pPr>
      <w:r>
        <w:t>- педагогический Совет</w:t>
      </w:r>
      <w:r w:rsidRPr="00C67198">
        <w:t xml:space="preserve">, </w:t>
      </w:r>
    </w:p>
    <w:p w:rsidR="0026402B" w:rsidRDefault="0026402B" w:rsidP="00AF0A07">
      <w:pPr>
        <w:pStyle w:val="NoSpacing"/>
        <w:jc w:val="both"/>
      </w:pPr>
      <w:r>
        <w:t>- Собрание трудового коллектива</w:t>
      </w:r>
      <w:r w:rsidRPr="00C67198">
        <w:t xml:space="preserve">, </w:t>
      </w:r>
    </w:p>
    <w:p w:rsidR="0026402B" w:rsidRPr="00C67198" w:rsidRDefault="0026402B" w:rsidP="00AF0A07">
      <w:pPr>
        <w:pStyle w:val="NoSpacing"/>
        <w:jc w:val="both"/>
      </w:pPr>
      <w:r>
        <w:t xml:space="preserve">- </w:t>
      </w:r>
      <w:r w:rsidRPr="00C67198">
        <w:t xml:space="preserve">Родительский комитет. </w:t>
      </w:r>
    </w:p>
    <w:p w:rsidR="0026402B" w:rsidRPr="00C67198" w:rsidRDefault="0026402B" w:rsidP="00AF0A07">
      <w:pPr>
        <w:pStyle w:val="NoSpacing"/>
        <w:jc w:val="both"/>
      </w:pPr>
      <w:r w:rsidRPr="00C67198">
        <w:t xml:space="preserve">Органы самоуправления МБДОУ могут выйти с предложением к заведующему о проведении контрольной деятельности по возникшим </w:t>
      </w:r>
      <w:r>
        <w:t xml:space="preserve">спорным </w:t>
      </w:r>
      <w:r w:rsidRPr="00C67198">
        <w:t>вопросам.</w:t>
      </w:r>
    </w:p>
    <w:p w:rsidR="0026402B" w:rsidRPr="00F14A91" w:rsidRDefault="0026402B" w:rsidP="00AF0A07">
      <w:pPr>
        <w:pStyle w:val="NoSpacing"/>
        <w:jc w:val="both"/>
        <w:rPr>
          <w:b/>
          <w:bCs/>
        </w:rPr>
      </w:pPr>
      <w:r w:rsidRPr="00F14A91">
        <w:rPr>
          <w:b/>
          <w:bCs/>
        </w:rPr>
        <w:t>7. Ответственность</w:t>
      </w:r>
    </w:p>
    <w:p w:rsidR="0026402B" w:rsidRPr="00F14A91" w:rsidRDefault="0026402B" w:rsidP="00AF0A07">
      <w:pPr>
        <w:pStyle w:val="NoSpacing"/>
        <w:jc w:val="both"/>
      </w:pPr>
      <w:r w:rsidRPr="00F14A91">
        <w:t>7.1. Члены комиссии, занимающейся контрольной деятельностью в МБДОУ, несут ответственность за достоверность и излагаемых фактов, представляемых в справках по итогам контроля</w:t>
      </w:r>
      <w:r>
        <w:t>.</w:t>
      </w:r>
    </w:p>
    <w:p w:rsidR="0026402B" w:rsidRPr="00F14A91" w:rsidRDefault="0026402B" w:rsidP="00AF0A07">
      <w:pPr>
        <w:pStyle w:val="NoSpacing"/>
        <w:jc w:val="both"/>
        <w:rPr>
          <w:b/>
          <w:bCs/>
        </w:rPr>
      </w:pPr>
      <w:r w:rsidRPr="00F14A91">
        <w:rPr>
          <w:b/>
          <w:bCs/>
        </w:rPr>
        <w:t>8. Делопроизводство</w:t>
      </w:r>
    </w:p>
    <w:p w:rsidR="0026402B" w:rsidRPr="00F14A91" w:rsidRDefault="0026402B" w:rsidP="00AF0A07">
      <w:pPr>
        <w:pStyle w:val="NoSpacing"/>
        <w:jc w:val="both"/>
      </w:pPr>
      <w:r w:rsidRPr="00F14A91">
        <w:t>8.1.   Справка по результатам контроля должна содержать в себе следующие разделы:</w:t>
      </w:r>
    </w:p>
    <w:p w:rsidR="0026402B" w:rsidRPr="00F14A91" w:rsidRDefault="0026402B" w:rsidP="00AF0A07">
      <w:pPr>
        <w:pStyle w:val="NoSpacing"/>
        <w:jc w:val="both"/>
      </w:pPr>
      <w:r w:rsidRPr="00F14A91">
        <w:t>- вид контроля</w:t>
      </w:r>
    </w:p>
    <w:p w:rsidR="0026402B" w:rsidRPr="00F14A91" w:rsidRDefault="0026402B" w:rsidP="00C67198">
      <w:pPr>
        <w:spacing w:after="0" w:line="240" w:lineRule="auto"/>
      </w:pPr>
      <w:r w:rsidRPr="00F14A91">
        <w:t>- форма контроля;</w:t>
      </w:r>
    </w:p>
    <w:p w:rsidR="0026402B" w:rsidRPr="00F14A91" w:rsidRDefault="0026402B" w:rsidP="00C67198">
      <w:pPr>
        <w:spacing w:after="0" w:line="240" w:lineRule="auto"/>
      </w:pPr>
      <w:r w:rsidRPr="00F14A91">
        <w:t>- тема проверки;</w:t>
      </w:r>
    </w:p>
    <w:p w:rsidR="0026402B" w:rsidRDefault="0026402B" w:rsidP="00C67198">
      <w:pPr>
        <w:spacing w:after="0" w:line="240" w:lineRule="auto"/>
      </w:pPr>
      <w:r w:rsidRPr="00F14A91">
        <w:t>- цель проверки;</w:t>
      </w:r>
    </w:p>
    <w:p w:rsidR="0026402B" w:rsidRDefault="0026402B" w:rsidP="00C67198">
      <w:pPr>
        <w:spacing w:after="0" w:line="240" w:lineRule="auto"/>
      </w:pPr>
    </w:p>
    <w:p w:rsidR="0026402B" w:rsidRPr="00F14A91" w:rsidRDefault="0026402B" w:rsidP="006E104E">
      <w:pPr>
        <w:spacing w:after="0" w:line="240" w:lineRule="auto"/>
        <w:jc w:val="right"/>
      </w:pPr>
      <w:r>
        <w:t>5.</w:t>
      </w:r>
    </w:p>
    <w:p w:rsidR="0026402B" w:rsidRPr="00F14A91" w:rsidRDefault="0026402B" w:rsidP="00F14A91">
      <w:pPr>
        <w:spacing w:after="0" w:line="240" w:lineRule="auto"/>
      </w:pPr>
      <w:r w:rsidRPr="00F14A91">
        <w:t>- сроки проверки;</w:t>
      </w:r>
    </w:p>
    <w:p w:rsidR="0026402B" w:rsidRPr="00F14A91" w:rsidRDefault="0026402B" w:rsidP="00C67198">
      <w:pPr>
        <w:spacing w:after="0" w:line="240" w:lineRule="auto"/>
      </w:pPr>
      <w:r w:rsidRPr="00F14A91">
        <w:t>- состав комиссии;</w:t>
      </w:r>
    </w:p>
    <w:p w:rsidR="0026402B" w:rsidRPr="00F14A91" w:rsidRDefault="0026402B" w:rsidP="00C67198">
      <w:pPr>
        <w:spacing w:after="0" w:line="240" w:lineRule="auto"/>
      </w:pPr>
      <w:r w:rsidRPr="00F14A91">
        <w:t>- результаты проверки (перечень проверенных мероприятий, документации и пр.);</w:t>
      </w:r>
    </w:p>
    <w:p w:rsidR="0026402B" w:rsidRPr="00F14A91" w:rsidRDefault="0026402B" w:rsidP="00C67198">
      <w:pPr>
        <w:spacing w:after="0" w:line="240" w:lineRule="auto"/>
      </w:pPr>
      <w:r w:rsidRPr="00F14A91">
        <w:t>- положительный опыт;</w:t>
      </w:r>
    </w:p>
    <w:p w:rsidR="0026402B" w:rsidRPr="00F14A91" w:rsidRDefault="0026402B" w:rsidP="00C67198">
      <w:pPr>
        <w:spacing w:after="0" w:line="240" w:lineRule="auto"/>
      </w:pPr>
      <w:r w:rsidRPr="00F14A91">
        <w:t>- недостатки;</w:t>
      </w:r>
    </w:p>
    <w:p w:rsidR="0026402B" w:rsidRPr="00F14A91" w:rsidRDefault="0026402B" w:rsidP="00C67198">
      <w:pPr>
        <w:spacing w:after="0" w:line="240" w:lineRule="auto"/>
      </w:pPr>
      <w:r w:rsidRPr="00F14A91">
        <w:t>- выводы;</w:t>
      </w:r>
    </w:p>
    <w:p w:rsidR="0026402B" w:rsidRPr="00F14A91" w:rsidRDefault="0026402B" w:rsidP="00C67198">
      <w:pPr>
        <w:spacing w:after="0" w:line="240" w:lineRule="auto"/>
      </w:pPr>
      <w:r w:rsidRPr="00F14A91">
        <w:t>- предложения и рекомендации;</w:t>
      </w:r>
    </w:p>
    <w:p w:rsidR="0026402B" w:rsidRPr="00F14A91" w:rsidRDefault="0026402B" w:rsidP="00C67198">
      <w:pPr>
        <w:spacing w:after="0" w:line="240" w:lineRule="auto"/>
      </w:pPr>
      <w:r w:rsidRPr="00F14A91">
        <w:t>- подписи членов комиссии;</w:t>
      </w:r>
    </w:p>
    <w:p w:rsidR="0026402B" w:rsidRPr="00F14A91" w:rsidRDefault="0026402B" w:rsidP="00C67198">
      <w:pPr>
        <w:spacing w:after="0" w:line="240" w:lineRule="auto"/>
      </w:pPr>
      <w:r w:rsidRPr="00F14A91">
        <w:t>- подписи проверяемых.</w:t>
      </w:r>
    </w:p>
    <w:p w:rsidR="0026402B" w:rsidRPr="00F14A91" w:rsidRDefault="0026402B" w:rsidP="00C67198">
      <w:pPr>
        <w:spacing w:after="0" w:line="240" w:lineRule="auto"/>
      </w:pPr>
      <w:r w:rsidRPr="00F14A91">
        <w:t>По результатам контроля</w:t>
      </w:r>
      <w:r>
        <w:t xml:space="preserve"> </w:t>
      </w:r>
      <w:r w:rsidRPr="00F14A91">
        <w:t xml:space="preserve"> заведующий ДОУ издает приказ, в котором указываются:</w:t>
      </w:r>
    </w:p>
    <w:p w:rsidR="0026402B" w:rsidRPr="00F14A91" w:rsidRDefault="0026402B" w:rsidP="00C67198">
      <w:pPr>
        <w:spacing w:after="0" w:line="240" w:lineRule="auto"/>
      </w:pPr>
      <w:r w:rsidRPr="00F14A91">
        <w:t>- вид контроля;</w:t>
      </w:r>
    </w:p>
    <w:p w:rsidR="0026402B" w:rsidRPr="00F14A91" w:rsidRDefault="0026402B" w:rsidP="00C67198">
      <w:pPr>
        <w:spacing w:after="0" w:line="240" w:lineRule="auto"/>
      </w:pPr>
      <w:r w:rsidRPr="00F14A91">
        <w:t>- форма контроля;</w:t>
      </w:r>
    </w:p>
    <w:p w:rsidR="0026402B" w:rsidRPr="00F14A91" w:rsidRDefault="0026402B" w:rsidP="00C67198">
      <w:pPr>
        <w:spacing w:after="0" w:line="240" w:lineRule="auto"/>
      </w:pPr>
      <w:r w:rsidRPr="00F14A91">
        <w:t>- тема проверки;</w:t>
      </w:r>
    </w:p>
    <w:p w:rsidR="0026402B" w:rsidRPr="00F14A91" w:rsidRDefault="0026402B" w:rsidP="00C67198">
      <w:pPr>
        <w:spacing w:after="0" w:line="240" w:lineRule="auto"/>
      </w:pPr>
      <w:r w:rsidRPr="00F14A91">
        <w:t>- цель проверки;</w:t>
      </w:r>
    </w:p>
    <w:p w:rsidR="0026402B" w:rsidRPr="00F14A91" w:rsidRDefault="0026402B" w:rsidP="00C67198">
      <w:pPr>
        <w:spacing w:after="0" w:line="240" w:lineRule="auto"/>
      </w:pPr>
      <w:r w:rsidRPr="00F14A91">
        <w:t>- сроки проверки;</w:t>
      </w:r>
    </w:p>
    <w:p w:rsidR="0026402B" w:rsidRPr="00F14A91" w:rsidRDefault="0026402B" w:rsidP="00C67198">
      <w:pPr>
        <w:spacing w:after="0" w:line="240" w:lineRule="auto"/>
      </w:pPr>
      <w:r w:rsidRPr="00F14A91">
        <w:t>- состав комиссии;</w:t>
      </w:r>
    </w:p>
    <w:p w:rsidR="0026402B" w:rsidRPr="00F14A91" w:rsidRDefault="0026402B" w:rsidP="00C67198">
      <w:pPr>
        <w:spacing w:after="0" w:line="240" w:lineRule="auto"/>
      </w:pPr>
      <w:r w:rsidRPr="00F14A91">
        <w:t>- результаты проверки;</w:t>
      </w:r>
    </w:p>
    <w:p w:rsidR="0026402B" w:rsidRPr="00F14A91" w:rsidRDefault="0026402B" w:rsidP="00C67198">
      <w:pPr>
        <w:spacing w:after="0" w:line="240" w:lineRule="auto"/>
      </w:pPr>
      <w:r w:rsidRPr="00F14A91">
        <w:t>- решение по результатам проверки;</w:t>
      </w:r>
    </w:p>
    <w:p w:rsidR="0026402B" w:rsidRPr="00F14A91" w:rsidRDefault="0026402B" w:rsidP="00C67198">
      <w:pPr>
        <w:spacing w:after="0" w:line="240" w:lineRule="auto"/>
      </w:pPr>
      <w:r w:rsidRPr="00F14A91">
        <w:t>- назначаются ответственные лица по исполнению решения;</w:t>
      </w:r>
    </w:p>
    <w:p w:rsidR="0026402B" w:rsidRPr="00F14A91" w:rsidRDefault="0026402B" w:rsidP="00C67198">
      <w:pPr>
        <w:spacing w:after="0" w:line="240" w:lineRule="auto"/>
      </w:pPr>
      <w:r w:rsidRPr="00F14A91">
        <w:t>- указываются сроки устранения недостатков;</w:t>
      </w:r>
    </w:p>
    <w:p w:rsidR="0026402B" w:rsidRPr="00F14A91" w:rsidRDefault="0026402B" w:rsidP="00C67198">
      <w:pPr>
        <w:spacing w:after="0" w:line="240" w:lineRule="auto"/>
      </w:pPr>
      <w:r w:rsidRPr="00F14A91">
        <w:t>- поощрение и наказание работников по результатам контроля.</w:t>
      </w:r>
    </w:p>
    <w:p w:rsidR="0026402B" w:rsidRPr="00F14A91" w:rsidRDefault="0026402B" w:rsidP="00C67198">
      <w:pPr>
        <w:spacing w:after="0" w:line="240" w:lineRule="auto"/>
      </w:pPr>
      <w:r w:rsidRPr="00F14A91">
        <w:t>8.3.    По результатам оперативного контроля проводится собеседование с проверяемым, при необходимости —готовится сообщение о состоянии дел на административное совещание, Совет педагогов, Общее собрание.</w:t>
      </w:r>
    </w:p>
    <w:p w:rsidR="0026402B" w:rsidRPr="00F14A91" w:rsidRDefault="0026402B" w:rsidP="00C67198">
      <w:pPr>
        <w:spacing w:after="0" w:line="240" w:lineRule="auto"/>
      </w:pPr>
    </w:p>
    <w:p w:rsidR="0026402B" w:rsidRPr="00F14A91" w:rsidRDefault="0026402B" w:rsidP="00C67198">
      <w:pPr>
        <w:spacing w:after="0" w:line="240" w:lineRule="auto"/>
      </w:pPr>
    </w:p>
    <w:p w:rsidR="0026402B" w:rsidRPr="00F14A91" w:rsidRDefault="0026402B" w:rsidP="00C67198">
      <w:pPr>
        <w:spacing w:after="0" w:line="240" w:lineRule="auto"/>
      </w:pPr>
    </w:p>
    <w:p w:rsidR="0026402B" w:rsidRPr="00F14A91" w:rsidRDefault="0026402B" w:rsidP="00C67198">
      <w:pPr>
        <w:spacing w:after="0" w:line="240" w:lineRule="auto"/>
      </w:pPr>
    </w:p>
    <w:p w:rsidR="0026402B" w:rsidRPr="00F14A91" w:rsidRDefault="0026402B" w:rsidP="00C67198">
      <w:pPr>
        <w:spacing w:after="0" w:line="240" w:lineRule="auto"/>
      </w:pPr>
    </w:p>
    <w:p w:rsidR="0026402B" w:rsidRPr="00F14A91" w:rsidRDefault="0026402B" w:rsidP="00C67198">
      <w:pPr>
        <w:pStyle w:val="NoSpacing"/>
      </w:pPr>
    </w:p>
    <w:sectPr w:rsidR="0026402B" w:rsidRPr="00F14A91" w:rsidSect="006E104E">
      <w:pgSz w:w="11906" w:h="16838"/>
      <w:pgMar w:top="709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7198"/>
    <w:rsid w:val="000006D9"/>
    <w:rsid w:val="00007C3A"/>
    <w:rsid w:val="00020429"/>
    <w:rsid w:val="00026CB8"/>
    <w:rsid w:val="00035185"/>
    <w:rsid w:val="00035F09"/>
    <w:rsid w:val="0004069A"/>
    <w:rsid w:val="000421A4"/>
    <w:rsid w:val="00043E5D"/>
    <w:rsid w:val="00052F9F"/>
    <w:rsid w:val="000612BC"/>
    <w:rsid w:val="00061388"/>
    <w:rsid w:val="00067384"/>
    <w:rsid w:val="000675AA"/>
    <w:rsid w:val="00071554"/>
    <w:rsid w:val="00083812"/>
    <w:rsid w:val="0008757D"/>
    <w:rsid w:val="00092916"/>
    <w:rsid w:val="000964B4"/>
    <w:rsid w:val="000A309E"/>
    <w:rsid w:val="000A4DCD"/>
    <w:rsid w:val="000A508B"/>
    <w:rsid w:val="000B2357"/>
    <w:rsid w:val="000B65EF"/>
    <w:rsid w:val="000B71BE"/>
    <w:rsid w:val="000C3A20"/>
    <w:rsid w:val="000C4C4D"/>
    <w:rsid w:val="000D1927"/>
    <w:rsid w:val="000D4060"/>
    <w:rsid w:val="000D6CD9"/>
    <w:rsid w:val="000D7C55"/>
    <w:rsid w:val="000D7ED3"/>
    <w:rsid w:val="000E19CA"/>
    <w:rsid w:val="000E538A"/>
    <w:rsid w:val="000E79CA"/>
    <w:rsid w:val="001032D1"/>
    <w:rsid w:val="0011498A"/>
    <w:rsid w:val="00115DDF"/>
    <w:rsid w:val="00116968"/>
    <w:rsid w:val="00116F97"/>
    <w:rsid w:val="00122402"/>
    <w:rsid w:val="00141EAA"/>
    <w:rsid w:val="0014213F"/>
    <w:rsid w:val="00145C4A"/>
    <w:rsid w:val="00145EA1"/>
    <w:rsid w:val="00146AC6"/>
    <w:rsid w:val="001478EB"/>
    <w:rsid w:val="001535C6"/>
    <w:rsid w:val="0016631E"/>
    <w:rsid w:val="00170555"/>
    <w:rsid w:val="00192BA3"/>
    <w:rsid w:val="00196C24"/>
    <w:rsid w:val="00197632"/>
    <w:rsid w:val="00197D50"/>
    <w:rsid w:val="001A518E"/>
    <w:rsid w:val="001A6C18"/>
    <w:rsid w:val="001B3785"/>
    <w:rsid w:val="001B70B4"/>
    <w:rsid w:val="001B7BC0"/>
    <w:rsid w:val="001C5040"/>
    <w:rsid w:val="001C7EA6"/>
    <w:rsid w:val="001D23B6"/>
    <w:rsid w:val="001D391A"/>
    <w:rsid w:val="001D4C1F"/>
    <w:rsid w:val="001E448A"/>
    <w:rsid w:val="001E4AD7"/>
    <w:rsid w:val="001F106A"/>
    <w:rsid w:val="001F5857"/>
    <w:rsid w:val="002062FD"/>
    <w:rsid w:val="00207737"/>
    <w:rsid w:val="00211163"/>
    <w:rsid w:val="002261D8"/>
    <w:rsid w:val="0023194D"/>
    <w:rsid w:val="00241EFB"/>
    <w:rsid w:val="0024243B"/>
    <w:rsid w:val="0024486B"/>
    <w:rsid w:val="00245F1B"/>
    <w:rsid w:val="00246408"/>
    <w:rsid w:val="002541E2"/>
    <w:rsid w:val="00255DFF"/>
    <w:rsid w:val="002611A5"/>
    <w:rsid w:val="002620A0"/>
    <w:rsid w:val="00262D22"/>
    <w:rsid w:val="0026402B"/>
    <w:rsid w:val="00264DFE"/>
    <w:rsid w:val="00266A4B"/>
    <w:rsid w:val="00270427"/>
    <w:rsid w:val="00275046"/>
    <w:rsid w:val="002775BE"/>
    <w:rsid w:val="00280F05"/>
    <w:rsid w:val="00282D96"/>
    <w:rsid w:val="00290090"/>
    <w:rsid w:val="00295EF0"/>
    <w:rsid w:val="00296437"/>
    <w:rsid w:val="002A016A"/>
    <w:rsid w:val="002B116A"/>
    <w:rsid w:val="002B2529"/>
    <w:rsid w:val="002B361F"/>
    <w:rsid w:val="002C4061"/>
    <w:rsid w:val="002C4E07"/>
    <w:rsid w:val="002C64BE"/>
    <w:rsid w:val="002C6D24"/>
    <w:rsid w:val="002D1EDF"/>
    <w:rsid w:val="002D487E"/>
    <w:rsid w:val="002E7905"/>
    <w:rsid w:val="002F6EEB"/>
    <w:rsid w:val="00300867"/>
    <w:rsid w:val="0030142F"/>
    <w:rsid w:val="00303089"/>
    <w:rsid w:val="00315424"/>
    <w:rsid w:val="00316D6A"/>
    <w:rsid w:val="003175AF"/>
    <w:rsid w:val="00321F2A"/>
    <w:rsid w:val="0032481B"/>
    <w:rsid w:val="003273DF"/>
    <w:rsid w:val="00331BFF"/>
    <w:rsid w:val="00337C9B"/>
    <w:rsid w:val="003476F2"/>
    <w:rsid w:val="003503BB"/>
    <w:rsid w:val="00352533"/>
    <w:rsid w:val="003530E2"/>
    <w:rsid w:val="00360A3B"/>
    <w:rsid w:val="00363864"/>
    <w:rsid w:val="00367374"/>
    <w:rsid w:val="00383D86"/>
    <w:rsid w:val="00386003"/>
    <w:rsid w:val="00395360"/>
    <w:rsid w:val="003A071C"/>
    <w:rsid w:val="003A4400"/>
    <w:rsid w:val="003B5916"/>
    <w:rsid w:val="003B6AED"/>
    <w:rsid w:val="003C1E9F"/>
    <w:rsid w:val="003D1731"/>
    <w:rsid w:val="003D4628"/>
    <w:rsid w:val="003D4991"/>
    <w:rsid w:val="003E24B8"/>
    <w:rsid w:val="003F008E"/>
    <w:rsid w:val="003F288C"/>
    <w:rsid w:val="003F2FDD"/>
    <w:rsid w:val="003F5256"/>
    <w:rsid w:val="00400127"/>
    <w:rsid w:val="00401D55"/>
    <w:rsid w:val="00417A92"/>
    <w:rsid w:val="00420F1A"/>
    <w:rsid w:val="0042334E"/>
    <w:rsid w:val="0042541D"/>
    <w:rsid w:val="00434F6A"/>
    <w:rsid w:val="00437C9E"/>
    <w:rsid w:val="00442AF6"/>
    <w:rsid w:val="004503DB"/>
    <w:rsid w:val="00455AAB"/>
    <w:rsid w:val="00466C35"/>
    <w:rsid w:val="00473A3C"/>
    <w:rsid w:val="004752AA"/>
    <w:rsid w:val="004754A4"/>
    <w:rsid w:val="0048046C"/>
    <w:rsid w:val="004809D9"/>
    <w:rsid w:val="00486786"/>
    <w:rsid w:val="004918ED"/>
    <w:rsid w:val="0049362D"/>
    <w:rsid w:val="00495490"/>
    <w:rsid w:val="004968C9"/>
    <w:rsid w:val="004A1FD2"/>
    <w:rsid w:val="004A30B6"/>
    <w:rsid w:val="004B1A3D"/>
    <w:rsid w:val="004B5412"/>
    <w:rsid w:val="004C15D6"/>
    <w:rsid w:val="004C69E9"/>
    <w:rsid w:val="004C6E3A"/>
    <w:rsid w:val="004D0086"/>
    <w:rsid w:val="004D3332"/>
    <w:rsid w:val="004D3DE8"/>
    <w:rsid w:val="004E2760"/>
    <w:rsid w:val="004E3B6D"/>
    <w:rsid w:val="004F2C3A"/>
    <w:rsid w:val="004F5003"/>
    <w:rsid w:val="0051000F"/>
    <w:rsid w:val="005114EB"/>
    <w:rsid w:val="00514038"/>
    <w:rsid w:val="005140BC"/>
    <w:rsid w:val="00517B6E"/>
    <w:rsid w:val="005214B3"/>
    <w:rsid w:val="0054185B"/>
    <w:rsid w:val="00544896"/>
    <w:rsid w:val="00547CD6"/>
    <w:rsid w:val="00555082"/>
    <w:rsid w:val="005552C5"/>
    <w:rsid w:val="005561C3"/>
    <w:rsid w:val="00556284"/>
    <w:rsid w:val="00562876"/>
    <w:rsid w:val="0056732D"/>
    <w:rsid w:val="00570730"/>
    <w:rsid w:val="00576A02"/>
    <w:rsid w:val="00583D0E"/>
    <w:rsid w:val="00584ED1"/>
    <w:rsid w:val="005873F7"/>
    <w:rsid w:val="0059084D"/>
    <w:rsid w:val="00590A4A"/>
    <w:rsid w:val="005914F9"/>
    <w:rsid w:val="005A2AC9"/>
    <w:rsid w:val="005A3E63"/>
    <w:rsid w:val="005A7CC6"/>
    <w:rsid w:val="005B3EC3"/>
    <w:rsid w:val="005D76DB"/>
    <w:rsid w:val="005E16C1"/>
    <w:rsid w:val="005E3496"/>
    <w:rsid w:val="005E7CD2"/>
    <w:rsid w:val="005F0D6A"/>
    <w:rsid w:val="005F7685"/>
    <w:rsid w:val="006031F0"/>
    <w:rsid w:val="00607726"/>
    <w:rsid w:val="006132E5"/>
    <w:rsid w:val="00621AED"/>
    <w:rsid w:val="00635181"/>
    <w:rsid w:val="0063699C"/>
    <w:rsid w:val="00642014"/>
    <w:rsid w:val="00643419"/>
    <w:rsid w:val="00644FFB"/>
    <w:rsid w:val="0064597E"/>
    <w:rsid w:val="00645B67"/>
    <w:rsid w:val="0064609C"/>
    <w:rsid w:val="00653D28"/>
    <w:rsid w:val="0065488F"/>
    <w:rsid w:val="006628C9"/>
    <w:rsid w:val="006657EE"/>
    <w:rsid w:val="00665D69"/>
    <w:rsid w:val="0067430D"/>
    <w:rsid w:val="00684E9C"/>
    <w:rsid w:val="0068795F"/>
    <w:rsid w:val="00687E1C"/>
    <w:rsid w:val="00691301"/>
    <w:rsid w:val="006A1D1D"/>
    <w:rsid w:val="006B22DB"/>
    <w:rsid w:val="006B710C"/>
    <w:rsid w:val="006C04B6"/>
    <w:rsid w:val="006C3B89"/>
    <w:rsid w:val="006C5842"/>
    <w:rsid w:val="006E104E"/>
    <w:rsid w:val="006F0496"/>
    <w:rsid w:val="006F5FFA"/>
    <w:rsid w:val="00705553"/>
    <w:rsid w:val="00706D47"/>
    <w:rsid w:val="007223F2"/>
    <w:rsid w:val="00725F76"/>
    <w:rsid w:val="00725FDB"/>
    <w:rsid w:val="00732F46"/>
    <w:rsid w:val="00733667"/>
    <w:rsid w:val="00736824"/>
    <w:rsid w:val="007401B0"/>
    <w:rsid w:val="00746A34"/>
    <w:rsid w:val="00753B09"/>
    <w:rsid w:val="00756AF0"/>
    <w:rsid w:val="0075745A"/>
    <w:rsid w:val="007600EA"/>
    <w:rsid w:val="007630F2"/>
    <w:rsid w:val="00765982"/>
    <w:rsid w:val="0076686A"/>
    <w:rsid w:val="00772218"/>
    <w:rsid w:val="00773476"/>
    <w:rsid w:val="00775A10"/>
    <w:rsid w:val="00776CAE"/>
    <w:rsid w:val="00781E59"/>
    <w:rsid w:val="007827D5"/>
    <w:rsid w:val="00783850"/>
    <w:rsid w:val="00792BBE"/>
    <w:rsid w:val="00797556"/>
    <w:rsid w:val="007A240E"/>
    <w:rsid w:val="007A59D6"/>
    <w:rsid w:val="007A6D32"/>
    <w:rsid w:val="007B3058"/>
    <w:rsid w:val="007B57F3"/>
    <w:rsid w:val="007B7302"/>
    <w:rsid w:val="007C1DB0"/>
    <w:rsid w:val="007C1F94"/>
    <w:rsid w:val="007C5DCE"/>
    <w:rsid w:val="007D11F2"/>
    <w:rsid w:val="007D125E"/>
    <w:rsid w:val="007D45C9"/>
    <w:rsid w:val="007E0562"/>
    <w:rsid w:val="007F0614"/>
    <w:rsid w:val="007F641F"/>
    <w:rsid w:val="00803465"/>
    <w:rsid w:val="00804CA1"/>
    <w:rsid w:val="0080538D"/>
    <w:rsid w:val="00815B10"/>
    <w:rsid w:val="008178DC"/>
    <w:rsid w:val="00821490"/>
    <w:rsid w:val="008214AD"/>
    <w:rsid w:val="008227FA"/>
    <w:rsid w:val="00825F3C"/>
    <w:rsid w:val="00835267"/>
    <w:rsid w:val="00836293"/>
    <w:rsid w:val="00836DCC"/>
    <w:rsid w:val="00841A17"/>
    <w:rsid w:val="00845AD0"/>
    <w:rsid w:val="0085097F"/>
    <w:rsid w:val="00851DFC"/>
    <w:rsid w:val="008716C1"/>
    <w:rsid w:val="008939FC"/>
    <w:rsid w:val="00894CE3"/>
    <w:rsid w:val="008A55C1"/>
    <w:rsid w:val="008A5B6E"/>
    <w:rsid w:val="008B045C"/>
    <w:rsid w:val="008B1645"/>
    <w:rsid w:val="008B16B7"/>
    <w:rsid w:val="008B2E07"/>
    <w:rsid w:val="008B2FC1"/>
    <w:rsid w:val="008B3AA5"/>
    <w:rsid w:val="008B56D4"/>
    <w:rsid w:val="008C039A"/>
    <w:rsid w:val="008C7970"/>
    <w:rsid w:val="008D20CF"/>
    <w:rsid w:val="008D6EC8"/>
    <w:rsid w:val="008E2D78"/>
    <w:rsid w:val="008E4864"/>
    <w:rsid w:val="008E7181"/>
    <w:rsid w:val="008F6EC8"/>
    <w:rsid w:val="0090314A"/>
    <w:rsid w:val="0090462E"/>
    <w:rsid w:val="009051CA"/>
    <w:rsid w:val="009204B3"/>
    <w:rsid w:val="00926D60"/>
    <w:rsid w:val="0093015D"/>
    <w:rsid w:val="0093122A"/>
    <w:rsid w:val="0093504A"/>
    <w:rsid w:val="00936505"/>
    <w:rsid w:val="00936F94"/>
    <w:rsid w:val="009372FE"/>
    <w:rsid w:val="00937BBF"/>
    <w:rsid w:val="0094130E"/>
    <w:rsid w:val="009418B2"/>
    <w:rsid w:val="009467D4"/>
    <w:rsid w:val="00954F42"/>
    <w:rsid w:val="009571A6"/>
    <w:rsid w:val="009671EC"/>
    <w:rsid w:val="009819B4"/>
    <w:rsid w:val="00982C24"/>
    <w:rsid w:val="009846AF"/>
    <w:rsid w:val="00984F8B"/>
    <w:rsid w:val="009B0154"/>
    <w:rsid w:val="009B663D"/>
    <w:rsid w:val="009B742E"/>
    <w:rsid w:val="009C370F"/>
    <w:rsid w:val="009C3875"/>
    <w:rsid w:val="009C392A"/>
    <w:rsid w:val="009D00D4"/>
    <w:rsid w:val="009D1C78"/>
    <w:rsid w:val="009D54DC"/>
    <w:rsid w:val="009E2D35"/>
    <w:rsid w:val="009E52CC"/>
    <w:rsid w:val="009F14F9"/>
    <w:rsid w:val="009F2389"/>
    <w:rsid w:val="00A005EE"/>
    <w:rsid w:val="00A13BE6"/>
    <w:rsid w:val="00A15915"/>
    <w:rsid w:val="00A1671E"/>
    <w:rsid w:val="00A26683"/>
    <w:rsid w:val="00A344E5"/>
    <w:rsid w:val="00A3725E"/>
    <w:rsid w:val="00A4011B"/>
    <w:rsid w:val="00A415F8"/>
    <w:rsid w:val="00A45289"/>
    <w:rsid w:val="00A45AE0"/>
    <w:rsid w:val="00A45D04"/>
    <w:rsid w:val="00A61C74"/>
    <w:rsid w:val="00A62ED6"/>
    <w:rsid w:val="00A63C50"/>
    <w:rsid w:val="00A66F49"/>
    <w:rsid w:val="00A706F0"/>
    <w:rsid w:val="00A759A0"/>
    <w:rsid w:val="00A81AB7"/>
    <w:rsid w:val="00A90309"/>
    <w:rsid w:val="00A90946"/>
    <w:rsid w:val="00A93962"/>
    <w:rsid w:val="00A947A1"/>
    <w:rsid w:val="00AA2DEE"/>
    <w:rsid w:val="00AC3A3B"/>
    <w:rsid w:val="00AC4CA0"/>
    <w:rsid w:val="00AD25B7"/>
    <w:rsid w:val="00AD31F9"/>
    <w:rsid w:val="00AD5536"/>
    <w:rsid w:val="00AE249C"/>
    <w:rsid w:val="00AE3393"/>
    <w:rsid w:val="00AF0340"/>
    <w:rsid w:val="00AF0A07"/>
    <w:rsid w:val="00AF3717"/>
    <w:rsid w:val="00AF7B3E"/>
    <w:rsid w:val="00B04546"/>
    <w:rsid w:val="00B0512F"/>
    <w:rsid w:val="00B13C59"/>
    <w:rsid w:val="00B15A84"/>
    <w:rsid w:val="00B1695B"/>
    <w:rsid w:val="00B21DC9"/>
    <w:rsid w:val="00B31412"/>
    <w:rsid w:val="00B35483"/>
    <w:rsid w:val="00B37103"/>
    <w:rsid w:val="00B40175"/>
    <w:rsid w:val="00B426FA"/>
    <w:rsid w:val="00B453B0"/>
    <w:rsid w:val="00B45B89"/>
    <w:rsid w:val="00B55473"/>
    <w:rsid w:val="00B571B8"/>
    <w:rsid w:val="00B60EF8"/>
    <w:rsid w:val="00B665FD"/>
    <w:rsid w:val="00B66CB2"/>
    <w:rsid w:val="00B7453D"/>
    <w:rsid w:val="00B767C3"/>
    <w:rsid w:val="00B855C5"/>
    <w:rsid w:val="00B91A10"/>
    <w:rsid w:val="00B9758B"/>
    <w:rsid w:val="00BA11B3"/>
    <w:rsid w:val="00BA3886"/>
    <w:rsid w:val="00BA4A42"/>
    <w:rsid w:val="00BB4FE9"/>
    <w:rsid w:val="00BC74F7"/>
    <w:rsid w:val="00BD1741"/>
    <w:rsid w:val="00BD679B"/>
    <w:rsid w:val="00BE143F"/>
    <w:rsid w:val="00BE2FE2"/>
    <w:rsid w:val="00BE79E3"/>
    <w:rsid w:val="00BE7C49"/>
    <w:rsid w:val="00BF7FFE"/>
    <w:rsid w:val="00C03B2B"/>
    <w:rsid w:val="00C17983"/>
    <w:rsid w:val="00C239E7"/>
    <w:rsid w:val="00C27CCF"/>
    <w:rsid w:val="00C33F1B"/>
    <w:rsid w:val="00C36C60"/>
    <w:rsid w:val="00C41014"/>
    <w:rsid w:val="00C4222D"/>
    <w:rsid w:val="00C43994"/>
    <w:rsid w:val="00C43D0A"/>
    <w:rsid w:val="00C452D2"/>
    <w:rsid w:val="00C6344B"/>
    <w:rsid w:val="00C63E6A"/>
    <w:rsid w:val="00C67198"/>
    <w:rsid w:val="00C71260"/>
    <w:rsid w:val="00C729F0"/>
    <w:rsid w:val="00C73E41"/>
    <w:rsid w:val="00C8082E"/>
    <w:rsid w:val="00C80AE0"/>
    <w:rsid w:val="00C8425E"/>
    <w:rsid w:val="00C84955"/>
    <w:rsid w:val="00C92946"/>
    <w:rsid w:val="00C93D09"/>
    <w:rsid w:val="00C94AC9"/>
    <w:rsid w:val="00C95D75"/>
    <w:rsid w:val="00C961DA"/>
    <w:rsid w:val="00CA51B8"/>
    <w:rsid w:val="00CA692E"/>
    <w:rsid w:val="00CB102B"/>
    <w:rsid w:val="00CB26D0"/>
    <w:rsid w:val="00CB29F3"/>
    <w:rsid w:val="00CC0654"/>
    <w:rsid w:val="00CC0D38"/>
    <w:rsid w:val="00CC13CA"/>
    <w:rsid w:val="00CC1BBD"/>
    <w:rsid w:val="00CC507A"/>
    <w:rsid w:val="00CC5566"/>
    <w:rsid w:val="00CE61DF"/>
    <w:rsid w:val="00CF0A30"/>
    <w:rsid w:val="00CF2FD5"/>
    <w:rsid w:val="00CF336B"/>
    <w:rsid w:val="00CF3ABB"/>
    <w:rsid w:val="00CF5A41"/>
    <w:rsid w:val="00D006B2"/>
    <w:rsid w:val="00D013B8"/>
    <w:rsid w:val="00D067CB"/>
    <w:rsid w:val="00D135AF"/>
    <w:rsid w:val="00D22598"/>
    <w:rsid w:val="00D25882"/>
    <w:rsid w:val="00D30D1B"/>
    <w:rsid w:val="00D359E5"/>
    <w:rsid w:val="00D36B99"/>
    <w:rsid w:val="00D378CC"/>
    <w:rsid w:val="00D41240"/>
    <w:rsid w:val="00D448CE"/>
    <w:rsid w:val="00D66BE5"/>
    <w:rsid w:val="00D67140"/>
    <w:rsid w:val="00D8153A"/>
    <w:rsid w:val="00D82790"/>
    <w:rsid w:val="00D85860"/>
    <w:rsid w:val="00D86A06"/>
    <w:rsid w:val="00D87AEB"/>
    <w:rsid w:val="00D928A5"/>
    <w:rsid w:val="00D94C90"/>
    <w:rsid w:val="00DA10AE"/>
    <w:rsid w:val="00DA5FF5"/>
    <w:rsid w:val="00DA79FD"/>
    <w:rsid w:val="00DB1575"/>
    <w:rsid w:val="00DB4992"/>
    <w:rsid w:val="00DB5AA6"/>
    <w:rsid w:val="00DC2183"/>
    <w:rsid w:val="00DC3666"/>
    <w:rsid w:val="00DC79AC"/>
    <w:rsid w:val="00DD748B"/>
    <w:rsid w:val="00DE058D"/>
    <w:rsid w:val="00DE78F4"/>
    <w:rsid w:val="00DE7B2D"/>
    <w:rsid w:val="00DF4AAE"/>
    <w:rsid w:val="00DF638C"/>
    <w:rsid w:val="00E00C8C"/>
    <w:rsid w:val="00E14917"/>
    <w:rsid w:val="00E14B15"/>
    <w:rsid w:val="00E16AF8"/>
    <w:rsid w:val="00E2187C"/>
    <w:rsid w:val="00E25D56"/>
    <w:rsid w:val="00E2743C"/>
    <w:rsid w:val="00E3625B"/>
    <w:rsid w:val="00E37269"/>
    <w:rsid w:val="00E431A9"/>
    <w:rsid w:val="00E44E05"/>
    <w:rsid w:val="00E47338"/>
    <w:rsid w:val="00E60A52"/>
    <w:rsid w:val="00E64F82"/>
    <w:rsid w:val="00E657B3"/>
    <w:rsid w:val="00E77192"/>
    <w:rsid w:val="00E81047"/>
    <w:rsid w:val="00E92DFB"/>
    <w:rsid w:val="00EB1F56"/>
    <w:rsid w:val="00EB69F8"/>
    <w:rsid w:val="00EB78AF"/>
    <w:rsid w:val="00EC391B"/>
    <w:rsid w:val="00EC4B89"/>
    <w:rsid w:val="00EC6343"/>
    <w:rsid w:val="00ED1EAD"/>
    <w:rsid w:val="00ED2C55"/>
    <w:rsid w:val="00EE070D"/>
    <w:rsid w:val="00EE46C4"/>
    <w:rsid w:val="00EF126F"/>
    <w:rsid w:val="00EF339B"/>
    <w:rsid w:val="00F031FF"/>
    <w:rsid w:val="00F04A6D"/>
    <w:rsid w:val="00F06B1A"/>
    <w:rsid w:val="00F07134"/>
    <w:rsid w:val="00F13C58"/>
    <w:rsid w:val="00F14A91"/>
    <w:rsid w:val="00F32B9C"/>
    <w:rsid w:val="00F37E02"/>
    <w:rsid w:val="00F41F4C"/>
    <w:rsid w:val="00F45A6B"/>
    <w:rsid w:val="00F45F87"/>
    <w:rsid w:val="00F46E46"/>
    <w:rsid w:val="00F50E7D"/>
    <w:rsid w:val="00F53A4B"/>
    <w:rsid w:val="00F61405"/>
    <w:rsid w:val="00F626CB"/>
    <w:rsid w:val="00F65070"/>
    <w:rsid w:val="00F652D7"/>
    <w:rsid w:val="00F74803"/>
    <w:rsid w:val="00F76958"/>
    <w:rsid w:val="00F77EE8"/>
    <w:rsid w:val="00F81146"/>
    <w:rsid w:val="00F91202"/>
    <w:rsid w:val="00F92F86"/>
    <w:rsid w:val="00FA6439"/>
    <w:rsid w:val="00FB16D4"/>
    <w:rsid w:val="00FB21DA"/>
    <w:rsid w:val="00FC47F0"/>
    <w:rsid w:val="00FE1FE7"/>
    <w:rsid w:val="00FE55EE"/>
    <w:rsid w:val="00FE7704"/>
    <w:rsid w:val="00FF2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FE7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C67198"/>
    <w:rPr>
      <w:rFonts w:cs="Calibri"/>
      <w:lang w:eastAsia="en-US"/>
    </w:rPr>
  </w:style>
  <w:style w:type="paragraph" w:styleId="NormalWeb">
    <w:name w:val="Normal (Web)"/>
    <w:basedOn w:val="Normal"/>
    <w:uiPriority w:val="99"/>
    <w:semiHidden/>
    <w:rsid w:val="00C67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C67198"/>
  </w:style>
  <w:style w:type="paragraph" w:styleId="BalloonText">
    <w:name w:val="Balloon Text"/>
    <w:basedOn w:val="Normal"/>
    <w:link w:val="BalloonTextChar"/>
    <w:uiPriority w:val="99"/>
    <w:semiHidden/>
    <w:rsid w:val="00C67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671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99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289</TotalTime>
  <Pages>6</Pages>
  <Words>2312</Words>
  <Characters>13180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Эльмира</cp:lastModifiedBy>
  <cp:revision>14</cp:revision>
  <cp:lastPrinted>2014-06-14T09:40:00Z</cp:lastPrinted>
  <dcterms:created xsi:type="dcterms:W3CDTF">2013-10-06T08:36:00Z</dcterms:created>
  <dcterms:modified xsi:type="dcterms:W3CDTF">2015-09-03T12:01:00Z</dcterms:modified>
</cp:coreProperties>
</file>